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C2E" w:rsidRPr="00D14C2E" w:rsidRDefault="00D14C2E" w:rsidP="00D14C2E">
      <w:pPr>
        <w:pStyle w:val="Tittel"/>
        <w:rPr>
          <w:noProof/>
          <w:sz w:val="44"/>
          <w:lang w:eastAsia="nb-NO"/>
        </w:rPr>
      </w:pPr>
      <w:bookmarkStart w:id="0" w:name="_GoBack"/>
      <w:bookmarkEnd w:id="0"/>
      <w:r w:rsidRPr="00D14C2E">
        <w:rPr>
          <w:noProof/>
          <w:sz w:val="44"/>
          <w:lang w:eastAsia="nb-NO"/>
        </w:rPr>
        <w:t>TRAFIKK INFO Øyer i forbindelse med sykkelrittet Hafjell GP.</w:t>
      </w:r>
    </w:p>
    <w:p w:rsidR="00D14C2E" w:rsidRDefault="00D14C2E" w:rsidP="00D14C2E">
      <w:pPr>
        <w:rPr>
          <w:noProof/>
          <w:lang w:eastAsia="nb-NO"/>
        </w:rPr>
      </w:pPr>
    </w:p>
    <w:p w:rsidR="00D14C2E" w:rsidRPr="000C771D" w:rsidRDefault="00D14C2E" w:rsidP="00D14C2E">
      <w:pPr>
        <w:rPr>
          <w:b/>
          <w:sz w:val="22"/>
        </w:rPr>
      </w:pPr>
      <w:r w:rsidRPr="000C771D">
        <w:rPr>
          <w:sz w:val="22"/>
        </w:rPr>
        <w:t xml:space="preserve">Vi vil med dette informere om at det vil bli arrangert et internasjonalt sykkelritt i Øyer </w:t>
      </w:r>
      <w:r w:rsidRPr="000C771D">
        <w:rPr>
          <w:b/>
          <w:sz w:val="22"/>
        </w:rPr>
        <w:t>fredag 6. september.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 xml:space="preserve">Rittet er et tempo-ritt der syklistene kjører en og en. </w:t>
      </w:r>
      <w:r w:rsidRPr="000C771D">
        <w:rPr>
          <w:sz w:val="22"/>
          <w:lang w:val="nn-NO"/>
        </w:rPr>
        <w:t xml:space="preserve">Første start er 10:00, siste målgang </w:t>
      </w:r>
      <w:proofErr w:type="spellStart"/>
      <w:r w:rsidRPr="000C771D">
        <w:rPr>
          <w:sz w:val="22"/>
          <w:lang w:val="nn-NO"/>
        </w:rPr>
        <w:t>ca</w:t>
      </w:r>
      <w:proofErr w:type="spellEnd"/>
      <w:r w:rsidRPr="000C771D">
        <w:rPr>
          <w:sz w:val="22"/>
          <w:lang w:val="nn-NO"/>
        </w:rPr>
        <w:t xml:space="preserve"> 15:30. </w:t>
      </w:r>
      <w:r w:rsidRPr="000C771D">
        <w:rPr>
          <w:sz w:val="22"/>
        </w:rPr>
        <w:t>I perioder kan det være noe begrensede muligheter for å komme seg til og fra boligen med bil.</w:t>
      </w:r>
      <w:r w:rsidR="00426233" w:rsidRPr="000C771D">
        <w:rPr>
          <w:sz w:val="22"/>
        </w:rPr>
        <w:t xml:space="preserve"> Det vil bli 15 minutters pause i starten hver hele time. </w:t>
      </w:r>
    </w:p>
    <w:p w:rsidR="00426233" w:rsidRPr="000C771D" w:rsidRDefault="00426233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 xml:space="preserve">For oss er det viktig at sikkerheten blir ivaretatt for syklistene og samtidig vil vi prøve å tilrettelegge så godt vi kan for dere som bor langs løypen. 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For trafikanter generelt oppfordres det til bruk av omkjøringsmuligheter:</w:t>
      </w: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pStyle w:val="Listeavsnitt"/>
        <w:numPr>
          <w:ilvl w:val="0"/>
          <w:numId w:val="1"/>
        </w:numPr>
        <w:rPr>
          <w:sz w:val="22"/>
        </w:rPr>
      </w:pPr>
      <w:r w:rsidRPr="000C771D">
        <w:rPr>
          <w:sz w:val="22"/>
        </w:rPr>
        <w:t>Midtbygdvegen-</w:t>
      </w:r>
      <w:proofErr w:type="spellStart"/>
      <w:r w:rsidRPr="000C771D">
        <w:rPr>
          <w:sz w:val="22"/>
        </w:rPr>
        <w:t>Nordbygdsvegen</w:t>
      </w:r>
      <w:proofErr w:type="spellEnd"/>
    </w:p>
    <w:p w:rsidR="00D14C2E" w:rsidRPr="000C771D" w:rsidRDefault="00D14C2E" w:rsidP="00D14C2E">
      <w:pPr>
        <w:pStyle w:val="Listeavsnitt"/>
        <w:numPr>
          <w:ilvl w:val="0"/>
          <w:numId w:val="1"/>
        </w:numPr>
        <w:rPr>
          <w:sz w:val="22"/>
        </w:rPr>
      </w:pPr>
      <w:r w:rsidRPr="000C771D">
        <w:rPr>
          <w:sz w:val="22"/>
        </w:rPr>
        <w:t>Midtbygdvegen-</w:t>
      </w:r>
      <w:proofErr w:type="spellStart"/>
      <w:r w:rsidRPr="000C771D">
        <w:rPr>
          <w:sz w:val="22"/>
        </w:rPr>
        <w:t>Kramperudvegen</w:t>
      </w:r>
      <w:proofErr w:type="spellEnd"/>
    </w:p>
    <w:p w:rsidR="00D14C2E" w:rsidRPr="000C771D" w:rsidRDefault="00D14C2E" w:rsidP="00D14C2E">
      <w:pPr>
        <w:pStyle w:val="Listeavsnitt"/>
        <w:numPr>
          <w:ilvl w:val="0"/>
          <w:numId w:val="1"/>
        </w:numPr>
        <w:rPr>
          <w:sz w:val="22"/>
        </w:rPr>
      </w:pPr>
      <w:proofErr w:type="spellStart"/>
      <w:r w:rsidRPr="000C771D">
        <w:rPr>
          <w:sz w:val="22"/>
        </w:rPr>
        <w:t>Skarsmoen</w:t>
      </w:r>
      <w:proofErr w:type="spellEnd"/>
      <w:r w:rsidRPr="000C771D">
        <w:rPr>
          <w:sz w:val="22"/>
        </w:rPr>
        <w:t xml:space="preserve">- </w:t>
      </w:r>
      <w:proofErr w:type="spellStart"/>
      <w:r w:rsidRPr="000C771D">
        <w:rPr>
          <w:sz w:val="22"/>
        </w:rPr>
        <w:t>Kananvegen</w:t>
      </w:r>
      <w:proofErr w:type="spellEnd"/>
      <w:r w:rsidRPr="000C771D">
        <w:rPr>
          <w:sz w:val="22"/>
        </w:rPr>
        <w:t xml:space="preserve"> </w:t>
      </w:r>
      <w:proofErr w:type="spellStart"/>
      <w:r w:rsidRPr="000C771D">
        <w:rPr>
          <w:sz w:val="22"/>
        </w:rPr>
        <w:t>evt</w:t>
      </w:r>
      <w:proofErr w:type="spellEnd"/>
      <w:r w:rsidRPr="000C771D">
        <w:rPr>
          <w:sz w:val="22"/>
        </w:rPr>
        <w:t xml:space="preserve"> </w:t>
      </w:r>
      <w:proofErr w:type="spellStart"/>
      <w:r w:rsidRPr="000C771D">
        <w:rPr>
          <w:sz w:val="22"/>
        </w:rPr>
        <w:t>Nordbygdsvegen</w:t>
      </w:r>
      <w:proofErr w:type="spellEnd"/>
    </w:p>
    <w:p w:rsidR="00D14C2E" w:rsidRPr="000C771D" w:rsidRDefault="00D14C2E" w:rsidP="00D14C2E">
      <w:pPr>
        <w:pStyle w:val="Listeavsnitt"/>
        <w:numPr>
          <w:ilvl w:val="0"/>
          <w:numId w:val="1"/>
        </w:numPr>
        <w:rPr>
          <w:sz w:val="22"/>
        </w:rPr>
      </w:pPr>
      <w:r w:rsidRPr="000C771D">
        <w:rPr>
          <w:sz w:val="22"/>
        </w:rPr>
        <w:t>Eventuelt bruke</w:t>
      </w:r>
      <w:r w:rsidR="008D4348" w:rsidRPr="000C771D">
        <w:rPr>
          <w:sz w:val="22"/>
        </w:rPr>
        <w:t>s</w:t>
      </w:r>
      <w:r w:rsidRPr="000C771D">
        <w:rPr>
          <w:sz w:val="22"/>
        </w:rPr>
        <w:t xml:space="preserve"> E6 nord-sør mellom Tretten og Tingberg</w:t>
      </w:r>
    </w:p>
    <w:p w:rsidR="00D14C2E" w:rsidRPr="000C771D" w:rsidRDefault="00D14C2E" w:rsidP="00D14C2E">
      <w:pPr>
        <w:rPr>
          <w:sz w:val="22"/>
        </w:rPr>
      </w:pPr>
    </w:p>
    <w:p w:rsidR="00D14C2E" w:rsidRDefault="00426233" w:rsidP="00D14C2E">
      <w:pPr>
        <w:rPr>
          <w:sz w:val="22"/>
        </w:rPr>
      </w:pPr>
      <w:r w:rsidRPr="000C771D">
        <w:rPr>
          <w:sz w:val="22"/>
        </w:rPr>
        <w:t>B</w:t>
      </w:r>
      <w:r w:rsidR="00D14C2E" w:rsidRPr="000C771D">
        <w:rPr>
          <w:sz w:val="22"/>
        </w:rPr>
        <w:t>e</w:t>
      </w:r>
      <w:r w:rsidRPr="000C771D">
        <w:rPr>
          <w:sz w:val="22"/>
        </w:rPr>
        <w:t>boere</w:t>
      </w:r>
      <w:r w:rsidR="00D14C2E" w:rsidRPr="000C771D">
        <w:rPr>
          <w:sz w:val="22"/>
        </w:rPr>
        <w:t xml:space="preserve"> i </w:t>
      </w:r>
      <w:proofErr w:type="spellStart"/>
      <w:r w:rsidR="00D14C2E" w:rsidRPr="000C771D">
        <w:rPr>
          <w:sz w:val="22"/>
        </w:rPr>
        <w:t>Tunfaret</w:t>
      </w:r>
      <w:proofErr w:type="spellEnd"/>
      <w:r w:rsidR="00D14C2E" w:rsidRPr="000C771D">
        <w:rPr>
          <w:sz w:val="22"/>
        </w:rPr>
        <w:t xml:space="preserve">, </w:t>
      </w:r>
      <w:proofErr w:type="spellStart"/>
      <w:r w:rsidR="00D14C2E" w:rsidRPr="000C771D">
        <w:rPr>
          <w:rFonts w:cs="Segoe UI"/>
          <w:color w:val="000000"/>
          <w:sz w:val="22"/>
          <w:szCs w:val="16"/>
        </w:rPr>
        <w:t>Prestgardshågån</w:t>
      </w:r>
      <w:proofErr w:type="spellEnd"/>
      <w:r w:rsidR="00D14C2E" w:rsidRPr="000C771D">
        <w:rPr>
          <w:sz w:val="22"/>
        </w:rPr>
        <w:t xml:space="preserve">, Lerkevegen, Bokfinkvegen, </w:t>
      </w:r>
      <w:proofErr w:type="spellStart"/>
      <w:r w:rsidR="00D14C2E" w:rsidRPr="000C771D">
        <w:rPr>
          <w:sz w:val="22"/>
        </w:rPr>
        <w:t>Sisakvegen</w:t>
      </w:r>
      <w:proofErr w:type="spellEnd"/>
      <w:r w:rsidR="00D14C2E" w:rsidRPr="000C771D">
        <w:rPr>
          <w:sz w:val="22"/>
        </w:rPr>
        <w:t xml:space="preserve"> </w:t>
      </w:r>
      <w:r w:rsidRPr="000C771D">
        <w:rPr>
          <w:sz w:val="22"/>
        </w:rPr>
        <w:t>vil bli veiledet og sluppet sørover mot Tingberg ved anledning. Ta kontakt med vakt på stedet.</w:t>
      </w:r>
    </w:p>
    <w:p w:rsidR="00D9706C" w:rsidRPr="00D9706C" w:rsidRDefault="00D9706C" w:rsidP="00D14C2E">
      <w:pPr>
        <w:rPr>
          <w:b/>
          <w:sz w:val="22"/>
        </w:rPr>
      </w:pPr>
      <w:r w:rsidRPr="00D9706C">
        <w:rPr>
          <w:b/>
          <w:sz w:val="22"/>
        </w:rPr>
        <w:t xml:space="preserve">NB! Det vil ikke være mulig å kjøre ut via </w:t>
      </w:r>
      <w:proofErr w:type="spellStart"/>
      <w:r w:rsidRPr="00D9706C">
        <w:rPr>
          <w:b/>
          <w:sz w:val="22"/>
        </w:rPr>
        <w:t>Moshusveien</w:t>
      </w:r>
      <w:proofErr w:type="spellEnd"/>
      <w:r w:rsidRPr="00D9706C">
        <w:rPr>
          <w:b/>
          <w:sz w:val="22"/>
        </w:rPr>
        <w:t xml:space="preserve"> som tidligere varslet</w:t>
      </w:r>
      <w:r>
        <w:rPr>
          <w:b/>
          <w:sz w:val="22"/>
        </w:rPr>
        <w:t>.</w:t>
      </w:r>
    </w:p>
    <w:p w:rsidR="00426233" w:rsidRPr="000C771D" w:rsidRDefault="00426233" w:rsidP="00D14C2E">
      <w:pPr>
        <w:rPr>
          <w:sz w:val="22"/>
        </w:rPr>
      </w:pPr>
      <w:r w:rsidRPr="000C771D">
        <w:rPr>
          <w:sz w:val="22"/>
        </w:rPr>
        <w:t>For beboere på strekningen Lerkeveien – Odden camping vil vi prøve å hjelpe dere frem med MC-ledsagelse, bare ta kontakt med vakt på vegen.</w:t>
      </w: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 xml:space="preserve">Når det gjelder </w:t>
      </w:r>
      <w:r w:rsidRPr="000C771D">
        <w:rPr>
          <w:i/>
          <w:sz w:val="22"/>
        </w:rPr>
        <w:t>skolebuss og ordinære bussruter</w:t>
      </w:r>
      <w:r w:rsidRPr="000C771D">
        <w:rPr>
          <w:sz w:val="22"/>
        </w:rPr>
        <w:t>, vil vi sørge for at skolebussene kommer frem og får sluppet av skolebarn som vanlig. I den grad det er forsvarlig, vil ordinære bussruter slippes gjennom, men det kan være at noen av disse må følge omkjøring. Opplandstrafikk informerer sine sjåfører om dette, i tillegg er skolene varslet om arrangementet.</w:t>
      </w:r>
    </w:p>
    <w:p w:rsidR="00D14C2E" w:rsidRDefault="00D14C2E" w:rsidP="00D14C2E"/>
    <w:p w:rsidR="00D14C2E" w:rsidRPr="00426233" w:rsidRDefault="00D14C2E" w:rsidP="00426233">
      <w:pPr>
        <w:pStyle w:val="Tittel"/>
        <w:ind w:left="2832" w:firstLine="708"/>
        <w:rPr>
          <w:sz w:val="32"/>
        </w:rPr>
      </w:pPr>
      <w:r w:rsidRPr="00426233">
        <w:rPr>
          <w:sz w:val="32"/>
        </w:rPr>
        <w:t>Arenakart</w:t>
      </w:r>
    </w:p>
    <w:p w:rsidR="00D14C2E" w:rsidRDefault="00426233" w:rsidP="00D14C2E">
      <w:pPr>
        <w:jc w:val="center"/>
      </w:pP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09A26A07" wp14:editId="36CA5367">
            <wp:simplePos x="0" y="0"/>
            <wp:positionH relativeFrom="column">
              <wp:posOffset>478155</wp:posOffset>
            </wp:positionH>
            <wp:positionV relativeFrom="paragraph">
              <wp:posOffset>52070</wp:posOffset>
            </wp:positionV>
            <wp:extent cx="4582160" cy="3238500"/>
            <wp:effectExtent l="0" t="0" r="0" b="0"/>
            <wp:wrapTight wrapText="bothSides">
              <wp:wrapPolygon edited="0">
                <wp:start x="838" y="0"/>
                <wp:lineTo x="838" y="21515"/>
                <wp:lineTo x="20834" y="21515"/>
                <wp:lineTo x="20834" y="0"/>
                <wp:lineTo x="838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enaskisse1-HTT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233" w:rsidRDefault="00426233" w:rsidP="00D14C2E">
      <w:pPr>
        <w:pStyle w:val="Tittel"/>
        <w:rPr>
          <w:sz w:val="44"/>
        </w:rPr>
      </w:pPr>
    </w:p>
    <w:p w:rsidR="00426233" w:rsidRDefault="00426233" w:rsidP="00D14C2E">
      <w:pPr>
        <w:pStyle w:val="Tittel"/>
        <w:rPr>
          <w:sz w:val="44"/>
        </w:rPr>
      </w:pPr>
    </w:p>
    <w:p w:rsidR="00426233" w:rsidRDefault="00426233" w:rsidP="00D14C2E">
      <w:pPr>
        <w:pStyle w:val="Tittel"/>
        <w:rPr>
          <w:sz w:val="44"/>
        </w:rPr>
      </w:pPr>
    </w:p>
    <w:p w:rsidR="00426233" w:rsidRDefault="00426233" w:rsidP="00D14C2E">
      <w:pPr>
        <w:pStyle w:val="Tittel"/>
        <w:rPr>
          <w:sz w:val="44"/>
        </w:rPr>
      </w:pPr>
    </w:p>
    <w:p w:rsidR="00426233" w:rsidRDefault="00426233" w:rsidP="00D14C2E">
      <w:pPr>
        <w:pStyle w:val="Tittel"/>
        <w:rPr>
          <w:sz w:val="44"/>
        </w:rPr>
      </w:pPr>
    </w:p>
    <w:p w:rsidR="00426233" w:rsidRDefault="00426233" w:rsidP="00D14C2E">
      <w:pPr>
        <w:pStyle w:val="Tittel"/>
        <w:rPr>
          <w:sz w:val="44"/>
        </w:rPr>
      </w:pPr>
    </w:p>
    <w:p w:rsidR="00D14C2E" w:rsidRDefault="00D14C2E" w:rsidP="00D14C2E">
      <w:pPr>
        <w:jc w:val="center"/>
      </w:pPr>
    </w:p>
    <w:p w:rsidR="000C771D" w:rsidRDefault="000C771D" w:rsidP="00D14C2E">
      <w:pPr>
        <w:rPr>
          <w:sz w:val="22"/>
        </w:rPr>
      </w:pPr>
    </w:p>
    <w:p w:rsidR="000C771D" w:rsidRDefault="000C771D" w:rsidP="00D14C2E">
      <w:pPr>
        <w:rPr>
          <w:sz w:val="22"/>
        </w:rPr>
      </w:pPr>
    </w:p>
    <w:p w:rsidR="000C771D" w:rsidRDefault="000C771D" w:rsidP="00D14C2E">
      <w:pPr>
        <w:rPr>
          <w:sz w:val="22"/>
        </w:rPr>
      </w:pPr>
    </w:p>
    <w:p w:rsidR="000C771D" w:rsidRDefault="000C771D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Vi gjør oppmerksom på at syklistene kan komme i svært høy hastighet, i begge retninger. Vi ber dere derfor utvise særlig aktsomhet om du ferdes i løypen.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Vi vil i tillegg ha vakter som passer på de mest utsatte utkjøringer i løypen og veilede beboere og eventuelt andre som har spørsmål til arrangementet.</w:t>
      </w:r>
    </w:p>
    <w:p w:rsidR="000C771D" w:rsidRDefault="000C771D" w:rsidP="00D14C2E"/>
    <w:p w:rsidR="000C771D" w:rsidRPr="001C78D4" w:rsidRDefault="000C771D" w:rsidP="000C771D">
      <w:pPr>
        <w:pStyle w:val="Tittel"/>
        <w:rPr>
          <w:sz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44"/>
        </w:rPr>
        <w:t>Løype</w:t>
      </w:r>
      <w:r w:rsidRPr="001C78D4">
        <w:rPr>
          <w:sz w:val="44"/>
        </w:rPr>
        <w:t>kart</w:t>
      </w:r>
    </w:p>
    <w:p w:rsidR="00D14C2E" w:rsidRPr="000C771D" w:rsidRDefault="00D14C2E" w:rsidP="00D14C2E"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22E0CEDE" wp14:editId="256CED25">
            <wp:simplePos x="0" y="0"/>
            <wp:positionH relativeFrom="column">
              <wp:posOffset>2853055</wp:posOffset>
            </wp:positionH>
            <wp:positionV relativeFrom="paragraph">
              <wp:posOffset>139065</wp:posOffset>
            </wp:positionV>
            <wp:extent cx="3410585" cy="3508375"/>
            <wp:effectExtent l="0" t="0" r="0" b="0"/>
            <wp:wrapTight wrapText="bothSides">
              <wp:wrapPolygon edited="0">
                <wp:start x="0" y="0"/>
                <wp:lineTo x="0" y="21463"/>
                <wp:lineTo x="21475" y="21463"/>
                <wp:lineTo x="214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71D">
        <w:rPr>
          <w:sz w:val="22"/>
        </w:rPr>
        <w:t>Vi håper selvsagt at dere har tid til å være tilskuere og heie på syklistene i det de passerer, her er det en rekke utenlandske lag i tillegg til mange norske. Vi vil også ha ryttere fra Lillehammer Cykleklubb sitt eget klubblag, i tillegg vil</w:t>
      </w:r>
      <w:r w:rsidR="00426233" w:rsidRPr="000C771D">
        <w:rPr>
          <w:sz w:val="22"/>
        </w:rPr>
        <w:t xml:space="preserve"> </w:t>
      </w:r>
      <w:r w:rsidRPr="000C771D">
        <w:rPr>
          <w:sz w:val="22"/>
        </w:rPr>
        <w:t xml:space="preserve">Iver </w:t>
      </w:r>
      <w:proofErr w:type="spellStart"/>
      <w:r w:rsidRPr="000C771D">
        <w:rPr>
          <w:sz w:val="22"/>
        </w:rPr>
        <w:t>Skaarseth</w:t>
      </w:r>
      <w:proofErr w:type="spellEnd"/>
      <w:r w:rsidRPr="000C771D">
        <w:rPr>
          <w:sz w:val="22"/>
        </w:rPr>
        <w:t>, samt Tobias Foss som sykler på kontinentallaget Uno-</w:t>
      </w:r>
      <w:proofErr w:type="spellStart"/>
      <w:r w:rsidRPr="000C771D">
        <w:rPr>
          <w:sz w:val="22"/>
        </w:rPr>
        <w:t>X</w:t>
      </w:r>
      <w:proofErr w:type="spellEnd"/>
      <w:r w:rsidRPr="000C771D">
        <w:rPr>
          <w:sz w:val="22"/>
        </w:rPr>
        <w:t xml:space="preserve"> delta.</w:t>
      </w: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 xml:space="preserve">Løypen er forøvrig godkjent av Statens vegvesen og politiet og dere vil finne mer info på </w:t>
      </w:r>
      <w:hyperlink r:id="rId9" w:history="1">
        <w:r w:rsidRPr="000C771D">
          <w:rPr>
            <w:rStyle w:val="Hyperkobling"/>
            <w:sz w:val="22"/>
          </w:rPr>
          <w:t>https://www.udw.no/traffic-info</w:t>
        </w:r>
      </w:hyperlink>
      <w:r w:rsidRPr="000C771D">
        <w:rPr>
          <w:sz w:val="22"/>
        </w:rPr>
        <w:t xml:space="preserve"> </w:t>
      </w:r>
    </w:p>
    <w:p w:rsidR="000C771D" w:rsidRDefault="000C771D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Vi håper ikke rittet skaper problemer for dere i forhold til planer dere har denne dagen, men håper som sagt at denne informasjonen kan bidra til at dere kan planlegge litt ut fra hva dere nå får av informasjon.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Håper på et godt samarbeid og takker på forhånd for positiv innstilling.</w:t>
      </w: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Med sykkelhilsen</w:t>
      </w: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</w:rPr>
      </w:pPr>
    </w:p>
    <w:p w:rsidR="00D14C2E" w:rsidRPr="000C771D" w:rsidRDefault="00D14C2E" w:rsidP="00D14C2E">
      <w:pPr>
        <w:rPr>
          <w:sz w:val="22"/>
          <w:lang w:val="nn-NO"/>
        </w:rPr>
      </w:pPr>
      <w:r w:rsidRPr="000C771D">
        <w:rPr>
          <w:sz w:val="22"/>
          <w:lang w:val="nn-NO"/>
        </w:rPr>
        <w:t>Trygve Ulset</w:t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</w:r>
      <w:r w:rsidRPr="000C771D">
        <w:rPr>
          <w:sz w:val="22"/>
          <w:lang w:val="nn-NO"/>
        </w:rPr>
        <w:tab/>
        <w:t>Torbjørn Broks Pettersen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Sikkerhetssjef</w:t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  <w:t xml:space="preserve">Løypesjef </w:t>
      </w:r>
    </w:p>
    <w:p w:rsidR="00D14C2E" w:rsidRPr="000C771D" w:rsidRDefault="00D14C2E" w:rsidP="00D14C2E">
      <w:pPr>
        <w:rPr>
          <w:sz w:val="22"/>
        </w:rPr>
      </w:pPr>
      <w:r w:rsidRPr="000C771D">
        <w:rPr>
          <w:sz w:val="22"/>
        </w:rPr>
        <w:t>488 86801</w:t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</w:r>
      <w:r w:rsidRPr="000C771D">
        <w:rPr>
          <w:sz w:val="22"/>
        </w:rPr>
        <w:tab/>
        <w:t>91156471</w:t>
      </w:r>
    </w:p>
    <w:p w:rsidR="00837DF6" w:rsidRDefault="00240C44"/>
    <w:sectPr w:rsidR="00837DF6" w:rsidSect="00042796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284" w:rsidRDefault="00CB3284" w:rsidP="00D14C2E">
      <w:r>
        <w:separator/>
      </w:r>
    </w:p>
  </w:endnote>
  <w:endnote w:type="continuationSeparator" w:id="0">
    <w:p w:rsidR="00CB3284" w:rsidRDefault="00CB3284" w:rsidP="00D14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C2E" w:rsidRDefault="00D14C2E" w:rsidP="00D14C2E">
    <w:pPr>
      <w:pStyle w:val="Bunntekst"/>
      <w:jc w:val="right"/>
    </w:pPr>
    <w:r>
      <w:rPr>
        <w:noProof/>
      </w:rPr>
      <w:drawing>
        <wp:inline distT="0" distB="0" distL="0" distR="0" wp14:anchorId="39967BE6" wp14:editId="5D1BE951">
          <wp:extent cx="1765300" cy="417143"/>
          <wp:effectExtent l="0" t="0" r="0" b="254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93" cy="432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284" w:rsidRDefault="00CB3284" w:rsidP="00D14C2E">
      <w:r>
        <w:separator/>
      </w:r>
    </w:p>
  </w:footnote>
  <w:footnote w:type="continuationSeparator" w:id="0">
    <w:p w:rsidR="00CB3284" w:rsidRDefault="00CB3284" w:rsidP="00D14C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152F5A"/>
    <w:multiLevelType w:val="hybridMultilevel"/>
    <w:tmpl w:val="9A2E3D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2E"/>
    <w:rsid w:val="00042796"/>
    <w:rsid w:val="000C771D"/>
    <w:rsid w:val="00240C44"/>
    <w:rsid w:val="00426233"/>
    <w:rsid w:val="00597D71"/>
    <w:rsid w:val="00765A79"/>
    <w:rsid w:val="007A3644"/>
    <w:rsid w:val="008D4348"/>
    <w:rsid w:val="00B21088"/>
    <w:rsid w:val="00CB3284"/>
    <w:rsid w:val="00D14C2E"/>
    <w:rsid w:val="00D9706C"/>
    <w:rsid w:val="00E4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80B2B0F2-C3EF-684A-9B09-E47D86AA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4C2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14C2E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D14C2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14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D14C2E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D14C2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14C2E"/>
  </w:style>
  <w:style w:type="paragraph" w:styleId="Bunntekst">
    <w:name w:val="footer"/>
    <w:basedOn w:val="Normal"/>
    <w:link w:val="BunntekstTegn"/>
    <w:uiPriority w:val="99"/>
    <w:unhideWhenUsed/>
    <w:rsid w:val="00D14C2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14C2E"/>
  </w:style>
  <w:style w:type="paragraph" w:styleId="Bobletekst">
    <w:name w:val="Balloon Text"/>
    <w:basedOn w:val="Normal"/>
    <w:link w:val="BobletekstTegn"/>
    <w:uiPriority w:val="99"/>
    <w:semiHidden/>
    <w:unhideWhenUsed/>
    <w:rsid w:val="00D14C2E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14C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dw.no/traffic-inf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792FA87C</Template>
  <TotalTime>3</TotalTime>
  <Pages>1</Pages>
  <Words>446</Words>
  <Characters>2370</Characters>
  <Application>Microsoft Office Word</Application>
  <DocSecurity>4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Ann-Merete Strøm</cp:lastModifiedBy>
  <cp:revision>2</cp:revision>
  <cp:lastPrinted>2019-09-03T14:11:00Z</cp:lastPrinted>
  <dcterms:created xsi:type="dcterms:W3CDTF">2019-09-05T12:32:00Z</dcterms:created>
  <dcterms:modified xsi:type="dcterms:W3CDTF">2019-09-05T12:32:00Z</dcterms:modified>
</cp:coreProperties>
</file>