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94181B9" w14:textId="77777777" w:rsidR="003F4700" w:rsidRDefault="003F4700" w:rsidP="00DB31FD">
      <w:pPr>
        <w:pStyle w:val="Overskrift20"/>
        <w:spacing w:after="0" w:line="360" w:lineRule="auto"/>
        <w:rPr>
          <w:sz w:val="28"/>
          <w:szCs w:val="28"/>
        </w:rPr>
      </w:pPr>
      <w:bookmarkStart w:id="0" w:name="_Toc229898813"/>
      <w:bookmarkStart w:id="1" w:name="_Toc265577844"/>
    </w:p>
    <w:p w14:paraId="011A499D" w14:textId="77777777" w:rsidR="003F4700" w:rsidRDefault="003F4700" w:rsidP="00DB31FD">
      <w:pPr>
        <w:pStyle w:val="Overskrift20"/>
        <w:spacing w:after="0" w:line="360" w:lineRule="auto"/>
        <w:rPr>
          <w:sz w:val="28"/>
          <w:szCs w:val="28"/>
        </w:rPr>
      </w:pPr>
    </w:p>
    <w:p w14:paraId="2FFF35FD" w14:textId="77777777" w:rsidR="00DB31FD" w:rsidRDefault="00DB31FD" w:rsidP="00DB31FD">
      <w:pPr>
        <w:pStyle w:val="Tittel"/>
        <w:spacing w:line="360" w:lineRule="auto"/>
        <w:jc w:val="center"/>
        <w:sectPr w:rsidR="00DB31FD" w:rsidSect="00C01CAD">
          <w:footerReference w:type="default" r:id="rId8"/>
          <w:type w:val="continuous"/>
          <w:pgSz w:w="11907" w:h="16840" w:code="9"/>
          <w:pgMar w:top="1140" w:right="697" w:bottom="1418" w:left="1185" w:header="709" w:footer="709" w:gutter="0"/>
          <w:pgNumType w:start="0"/>
          <w:cols w:num="2" w:space="709"/>
          <w:noEndnote/>
          <w:titlePg/>
          <w:docGrid w:linePitch="326"/>
        </w:sectPr>
      </w:pPr>
    </w:p>
    <w:p w14:paraId="3D774109" w14:textId="308F02E2" w:rsidR="007E0683" w:rsidRDefault="007E0683" w:rsidP="00DB31FD">
      <w:pPr>
        <w:pStyle w:val="Tittel"/>
        <w:spacing w:line="360" w:lineRule="auto"/>
        <w:jc w:val="center"/>
      </w:pPr>
      <w:r>
        <w:t xml:space="preserve">ÅRSPLAN FOR </w:t>
      </w:r>
    </w:p>
    <w:p w14:paraId="6886B060" w14:textId="2A8A5E0F" w:rsidR="003F4700" w:rsidRDefault="00DE2C92" w:rsidP="00DB31FD">
      <w:pPr>
        <w:pStyle w:val="Tittel"/>
        <w:spacing w:line="360" w:lineRule="auto"/>
        <w:jc w:val="center"/>
      </w:pPr>
      <w:r>
        <w:t>VIDARHEIM BARNEHAGE</w:t>
      </w:r>
    </w:p>
    <w:p w14:paraId="7B7E0FE1" w14:textId="6832CF24" w:rsidR="00892AAA" w:rsidRPr="00892AAA" w:rsidRDefault="00892AAA" w:rsidP="00892AAA">
      <w:pPr>
        <w:pStyle w:val="Tittel"/>
        <w:jc w:val="center"/>
      </w:pPr>
      <w:r>
        <w:t>2020 - 2024</w:t>
      </w:r>
    </w:p>
    <w:p w14:paraId="51321F47" w14:textId="7355EA7A" w:rsidR="003F4700" w:rsidRDefault="003F4700" w:rsidP="00DB31FD">
      <w:pPr>
        <w:spacing w:after="0" w:line="360" w:lineRule="auto"/>
        <w:jc w:val="center"/>
        <w:rPr>
          <w:i/>
        </w:rPr>
      </w:pPr>
    </w:p>
    <w:p w14:paraId="0AE6D46B" w14:textId="44135C21" w:rsidR="003F4700" w:rsidRDefault="003F4700" w:rsidP="00DB31FD">
      <w:pPr>
        <w:spacing w:after="0" w:line="360" w:lineRule="auto"/>
        <w:jc w:val="center"/>
        <w:rPr>
          <w:i/>
        </w:rPr>
      </w:pPr>
    </w:p>
    <w:p w14:paraId="546FB661" w14:textId="2D53081B" w:rsidR="003F4700" w:rsidRPr="002A40D1" w:rsidRDefault="00163C02" w:rsidP="00DB31FD">
      <w:pPr>
        <w:pStyle w:val="Undertittel"/>
        <w:spacing w:after="0" w:line="360" w:lineRule="auto"/>
        <w:jc w:val="center"/>
        <w:rPr>
          <w:rFonts w:ascii="Papyrus" w:hAnsi="Papyrus"/>
          <w:sz w:val="40"/>
          <w:szCs w:val="40"/>
        </w:rPr>
      </w:pPr>
      <w:r>
        <w:rPr>
          <w:noProof/>
        </w:rPr>
        <w:drawing>
          <wp:anchor distT="0" distB="0" distL="114300" distR="114300" simplePos="0" relativeHeight="251706368" behindDoc="0" locked="0" layoutInCell="1" allowOverlap="1" wp14:anchorId="4C40DC60" wp14:editId="270D7E44">
            <wp:simplePos x="0" y="0"/>
            <wp:positionH relativeFrom="margin">
              <wp:align>center</wp:align>
            </wp:positionH>
            <wp:positionV relativeFrom="paragraph">
              <wp:posOffset>551073</wp:posOffset>
            </wp:positionV>
            <wp:extent cx="5465445" cy="4725035"/>
            <wp:effectExtent l="0" t="0" r="1905"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65445" cy="4725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F4700" w:rsidRPr="002A40D1">
        <w:rPr>
          <w:rFonts w:ascii="Papyrus" w:hAnsi="Papyrus"/>
          <w:sz w:val="40"/>
          <w:szCs w:val="40"/>
        </w:rPr>
        <w:t>«En Reggio Emilia inspirert barnehage»</w:t>
      </w:r>
    </w:p>
    <w:p w14:paraId="5CB49934" w14:textId="77777777" w:rsidR="003F4700" w:rsidRPr="002A40D1" w:rsidRDefault="00BF0E6F" w:rsidP="00DB31FD">
      <w:pPr>
        <w:pStyle w:val="Undertittel"/>
        <w:spacing w:after="0" w:line="360" w:lineRule="auto"/>
        <w:jc w:val="center"/>
        <w:rPr>
          <w:rFonts w:ascii="Papyrus" w:hAnsi="Papyrus"/>
          <w:sz w:val="40"/>
          <w:szCs w:val="40"/>
        </w:rPr>
      </w:pPr>
      <w:r w:rsidRPr="002A40D1">
        <w:rPr>
          <w:rFonts w:ascii="Papyrus" w:hAnsi="Papyrus"/>
          <w:sz w:val="40"/>
          <w:szCs w:val="40"/>
        </w:rPr>
        <w:t>Etablert i 2014</w:t>
      </w:r>
    </w:p>
    <w:p w14:paraId="4956DA5F" w14:textId="77777777" w:rsidR="00DE2C92" w:rsidRDefault="00DE2C92" w:rsidP="00DB31FD">
      <w:pPr>
        <w:spacing w:after="0" w:line="360" w:lineRule="auto"/>
      </w:pPr>
    </w:p>
    <w:p w14:paraId="24044249" w14:textId="2563024B" w:rsidR="00DE2C92" w:rsidRDefault="00DE2C92" w:rsidP="00DB31FD">
      <w:pPr>
        <w:spacing w:after="0" w:line="360" w:lineRule="auto"/>
      </w:pPr>
    </w:p>
    <w:p w14:paraId="526FA0D7" w14:textId="33CF288A" w:rsidR="00DE2C92" w:rsidRDefault="00DE2C92" w:rsidP="00DB31FD">
      <w:pPr>
        <w:spacing w:after="0" w:line="360" w:lineRule="auto"/>
      </w:pPr>
    </w:p>
    <w:p w14:paraId="1F7A4C66" w14:textId="77777777" w:rsidR="00DE2C92" w:rsidRDefault="00DE2C92" w:rsidP="00DB31FD">
      <w:pPr>
        <w:spacing w:after="0" w:line="360" w:lineRule="auto"/>
      </w:pPr>
    </w:p>
    <w:p w14:paraId="31D194EF" w14:textId="77777777" w:rsidR="00DE2C92" w:rsidRDefault="00DE2C92" w:rsidP="00DB31FD">
      <w:pPr>
        <w:spacing w:after="0" w:line="360" w:lineRule="auto"/>
      </w:pPr>
    </w:p>
    <w:p w14:paraId="504B7149" w14:textId="77777777" w:rsidR="00DE2C92" w:rsidRDefault="00DE2C92" w:rsidP="00DB31FD">
      <w:pPr>
        <w:spacing w:after="0" w:line="360" w:lineRule="auto"/>
      </w:pPr>
    </w:p>
    <w:p w14:paraId="7945DCE6" w14:textId="77777777" w:rsidR="00DE2C92" w:rsidRDefault="00DE2C92" w:rsidP="00DB31FD">
      <w:pPr>
        <w:spacing w:after="0" w:line="360" w:lineRule="auto"/>
      </w:pPr>
    </w:p>
    <w:p w14:paraId="08386C87" w14:textId="77777777" w:rsidR="00DE2C92" w:rsidRPr="00DE2C92" w:rsidRDefault="00DE2C92" w:rsidP="00DB31FD">
      <w:pPr>
        <w:spacing w:after="0" w:line="360" w:lineRule="auto"/>
      </w:pPr>
    </w:p>
    <w:p w14:paraId="77A82C04" w14:textId="77777777" w:rsidR="003F4700" w:rsidRDefault="003F4700" w:rsidP="00DB31FD">
      <w:pPr>
        <w:spacing w:after="0" w:line="360" w:lineRule="auto"/>
      </w:pPr>
    </w:p>
    <w:p w14:paraId="09AD7F68" w14:textId="77777777" w:rsidR="00F71A6A" w:rsidRDefault="00BF0E6F" w:rsidP="00DB31FD">
      <w:pPr>
        <w:spacing w:after="0" w:line="360" w:lineRule="auto"/>
      </w:pPr>
      <w:r>
        <w:rPr>
          <w:noProof/>
        </w:rPr>
        <w:br/>
      </w:r>
    </w:p>
    <w:p w14:paraId="0FBD5DFE" w14:textId="593BE203" w:rsidR="009574A7" w:rsidRDefault="00BF0E6F" w:rsidP="00DB31FD">
      <w:pPr>
        <w:spacing w:after="0" w:line="360" w:lineRule="auto"/>
        <w:jc w:val="center"/>
        <w:rPr>
          <w:noProof/>
        </w:rPr>
      </w:pPr>
      <w:r>
        <w:rPr>
          <w:noProof/>
        </w:rPr>
        <w:br/>
      </w:r>
      <w:r>
        <w:rPr>
          <w:noProof/>
        </w:rPr>
        <w:br/>
      </w:r>
      <w:r>
        <w:rPr>
          <w:noProof/>
        </w:rPr>
        <w:br/>
      </w:r>
      <w:r>
        <w:rPr>
          <w:noProof/>
        </w:rPr>
        <w:br/>
      </w:r>
      <w:r>
        <w:rPr>
          <w:noProof/>
        </w:rPr>
        <w:br/>
      </w:r>
    </w:p>
    <w:p w14:paraId="65F82F70" w14:textId="7257073B" w:rsidR="00D11D5B" w:rsidRPr="009574A7" w:rsidRDefault="00BF0E6F" w:rsidP="00DB31FD">
      <w:pPr>
        <w:pStyle w:val="Undertittel"/>
        <w:spacing w:after="0" w:line="360" w:lineRule="auto"/>
        <w:jc w:val="center"/>
        <w:rPr>
          <w:sz w:val="44"/>
          <w:szCs w:val="44"/>
        </w:rPr>
      </w:pPr>
      <w:r w:rsidRPr="009574A7">
        <w:rPr>
          <w:sz w:val="44"/>
          <w:szCs w:val="44"/>
        </w:rPr>
        <w:t>«Med blikk for den enkelte og rom for alle»</w:t>
      </w:r>
    </w:p>
    <w:p w14:paraId="7D40D8AA" w14:textId="77777777" w:rsidR="00C01CAD" w:rsidRDefault="00C01CAD" w:rsidP="00DB31FD">
      <w:pPr>
        <w:spacing w:after="0" w:line="360" w:lineRule="auto"/>
      </w:pPr>
    </w:p>
    <w:p w14:paraId="6330DA61" w14:textId="77777777" w:rsidR="00DB31FD" w:rsidRDefault="00DB31FD" w:rsidP="00DB31FD">
      <w:pPr>
        <w:pStyle w:val="Tittel"/>
        <w:spacing w:line="360" w:lineRule="auto"/>
        <w:sectPr w:rsidR="00DB31FD" w:rsidSect="00DB31FD">
          <w:type w:val="continuous"/>
          <w:pgSz w:w="11907" w:h="16840" w:code="9"/>
          <w:pgMar w:top="1140" w:right="697" w:bottom="1418" w:left="1185" w:header="709" w:footer="709" w:gutter="0"/>
          <w:pgNumType w:start="0"/>
          <w:cols w:space="709"/>
          <w:noEndnote/>
          <w:titlePg/>
          <w:docGrid w:linePitch="326"/>
        </w:sectPr>
      </w:pPr>
    </w:p>
    <w:p w14:paraId="69618239" w14:textId="77777777" w:rsidR="00892AAA" w:rsidRDefault="00892AAA" w:rsidP="008B7CBC">
      <w:pPr>
        <w:pStyle w:val="Tittel"/>
        <w:spacing w:line="240" w:lineRule="auto"/>
      </w:pPr>
    </w:p>
    <w:p w14:paraId="5822A8B4" w14:textId="77777777" w:rsidR="00892AAA" w:rsidRDefault="00892AAA" w:rsidP="008B7CBC">
      <w:pPr>
        <w:pStyle w:val="Tittel"/>
        <w:spacing w:line="240" w:lineRule="auto"/>
      </w:pPr>
    </w:p>
    <w:p w14:paraId="021A83C0" w14:textId="77777777" w:rsidR="00892AAA" w:rsidRDefault="00892AAA" w:rsidP="008B7CBC">
      <w:pPr>
        <w:pStyle w:val="Tittel"/>
        <w:spacing w:line="240" w:lineRule="auto"/>
      </w:pPr>
    </w:p>
    <w:p w14:paraId="15AA6982" w14:textId="77777777" w:rsidR="00892AAA" w:rsidRDefault="00892AAA" w:rsidP="008B7CBC">
      <w:pPr>
        <w:pStyle w:val="Tittel"/>
        <w:spacing w:line="240" w:lineRule="auto"/>
      </w:pPr>
    </w:p>
    <w:p w14:paraId="68D53157" w14:textId="77777777" w:rsidR="00892AAA" w:rsidRDefault="00892AAA" w:rsidP="008B7CBC">
      <w:pPr>
        <w:pStyle w:val="Tittel"/>
        <w:spacing w:line="240" w:lineRule="auto"/>
      </w:pPr>
    </w:p>
    <w:p w14:paraId="1370C16B" w14:textId="77777777" w:rsidR="00892AAA" w:rsidRDefault="00892AAA" w:rsidP="008B7CBC">
      <w:pPr>
        <w:pStyle w:val="Tittel"/>
        <w:spacing w:line="240" w:lineRule="auto"/>
      </w:pPr>
    </w:p>
    <w:p w14:paraId="3BCFC1FA" w14:textId="77777777" w:rsidR="00892AAA" w:rsidRDefault="00892AAA" w:rsidP="008B7CBC">
      <w:pPr>
        <w:pStyle w:val="Tittel"/>
        <w:spacing w:line="240" w:lineRule="auto"/>
      </w:pPr>
    </w:p>
    <w:p w14:paraId="483F7CB7" w14:textId="77777777" w:rsidR="00892AAA" w:rsidRDefault="00892AAA" w:rsidP="008B7CBC">
      <w:pPr>
        <w:pStyle w:val="Tittel"/>
        <w:spacing w:line="240" w:lineRule="auto"/>
      </w:pPr>
    </w:p>
    <w:p w14:paraId="121527D9" w14:textId="77777777" w:rsidR="00892AAA" w:rsidRDefault="00892AAA" w:rsidP="008B7CBC">
      <w:pPr>
        <w:pStyle w:val="Tittel"/>
        <w:spacing w:line="240" w:lineRule="auto"/>
      </w:pPr>
    </w:p>
    <w:p w14:paraId="1C78A5A3" w14:textId="77777777" w:rsidR="00892AAA" w:rsidRDefault="00892AAA" w:rsidP="008B7CBC">
      <w:pPr>
        <w:pStyle w:val="Tittel"/>
        <w:spacing w:line="240" w:lineRule="auto"/>
      </w:pPr>
    </w:p>
    <w:p w14:paraId="05723C7F" w14:textId="77777777" w:rsidR="00892AAA" w:rsidRDefault="00892AAA" w:rsidP="008B7CBC">
      <w:pPr>
        <w:pStyle w:val="Tittel"/>
        <w:spacing w:line="240" w:lineRule="auto"/>
      </w:pPr>
    </w:p>
    <w:p w14:paraId="0E83EB87" w14:textId="77777777" w:rsidR="00892AAA" w:rsidRDefault="00892AAA" w:rsidP="008B7CBC">
      <w:pPr>
        <w:pStyle w:val="Tittel"/>
        <w:spacing w:line="240" w:lineRule="auto"/>
      </w:pPr>
    </w:p>
    <w:p w14:paraId="77EB1F95" w14:textId="77777777" w:rsidR="00892AAA" w:rsidRDefault="00892AAA" w:rsidP="008B7CBC">
      <w:pPr>
        <w:pStyle w:val="Tittel"/>
        <w:spacing w:line="240" w:lineRule="auto"/>
      </w:pPr>
    </w:p>
    <w:p w14:paraId="10D78CCE" w14:textId="77777777" w:rsidR="00892AAA" w:rsidRDefault="00892AAA" w:rsidP="008B7CBC">
      <w:pPr>
        <w:pStyle w:val="Tittel"/>
        <w:spacing w:line="240" w:lineRule="auto"/>
      </w:pPr>
    </w:p>
    <w:p w14:paraId="436DCB00" w14:textId="77777777" w:rsidR="00892AAA" w:rsidRDefault="00892AAA" w:rsidP="008B7CBC">
      <w:pPr>
        <w:pStyle w:val="Tittel"/>
        <w:spacing w:line="240" w:lineRule="auto"/>
      </w:pPr>
    </w:p>
    <w:p w14:paraId="49E53B83" w14:textId="77777777" w:rsidR="00892AAA" w:rsidRDefault="00892AAA" w:rsidP="008B7CBC">
      <w:pPr>
        <w:pStyle w:val="Tittel"/>
        <w:spacing w:line="240" w:lineRule="auto"/>
      </w:pPr>
    </w:p>
    <w:p w14:paraId="10CFD774" w14:textId="77777777" w:rsidR="00892AAA" w:rsidRDefault="00892AAA" w:rsidP="008B7CBC">
      <w:pPr>
        <w:pStyle w:val="Tittel"/>
        <w:spacing w:line="240" w:lineRule="auto"/>
      </w:pPr>
    </w:p>
    <w:p w14:paraId="798B3589" w14:textId="77777777" w:rsidR="00892AAA" w:rsidRDefault="00892AAA" w:rsidP="008B7CBC">
      <w:pPr>
        <w:pStyle w:val="Tittel"/>
        <w:spacing w:line="240" w:lineRule="auto"/>
      </w:pPr>
    </w:p>
    <w:p w14:paraId="2C28F4A0" w14:textId="77777777" w:rsidR="00892AAA" w:rsidRDefault="00892AAA" w:rsidP="008B7CBC">
      <w:pPr>
        <w:pStyle w:val="Tittel"/>
        <w:spacing w:line="240" w:lineRule="auto"/>
      </w:pPr>
    </w:p>
    <w:p w14:paraId="5FC637B7" w14:textId="77777777" w:rsidR="00892AAA" w:rsidRDefault="00892AAA" w:rsidP="008B7CBC">
      <w:pPr>
        <w:pStyle w:val="Tittel"/>
        <w:spacing w:line="240" w:lineRule="auto"/>
      </w:pPr>
    </w:p>
    <w:p w14:paraId="090F4DC9" w14:textId="77777777" w:rsidR="00892AAA" w:rsidRDefault="00892AAA" w:rsidP="008B7CBC">
      <w:pPr>
        <w:pStyle w:val="Tittel"/>
        <w:spacing w:line="240" w:lineRule="auto"/>
      </w:pPr>
    </w:p>
    <w:p w14:paraId="33CFF51E" w14:textId="77777777" w:rsidR="00892AAA" w:rsidRDefault="00892AAA" w:rsidP="008B7CBC">
      <w:pPr>
        <w:pStyle w:val="Tittel"/>
        <w:spacing w:line="240" w:lineRule="auto"/>
      </w:pPr>
    </w:p>
    <w:p w14:paraId="00E2E50C" w14:textId="77777777" w:rsidR="00892AAA" w:rsidRDefault="00892AAA" w:rsidP="008B7CBC">
      <w:pPr>
        <w:pStyle w:val="Tittel"/>
        <w:spacing w:line="240" w:lineRule="auto"/>
      </w:pPr>
    </w:p>
    <w:p w14:paraId="2836BFC2" w14:textId="77777777" w:rsidR="00892AAA" w:rsidRDefault="00892AAA" w:rsidP="008B7CBC">
      <w:pPr>
        <w:pStyle w:val="Tittel"/>
        <w:spacing w:line="240" w:lineRule="auto"/>
      </w:pPr>
    </w:p>
    <w:p w14:paraId="311FBAC0" w14:textId="77777777" w:rsidR="00892AAA" w:rsidRDefault="00892AAA" w:rsidP="008B7CBC">
      <w:pPr>
        <w:pStyle w:val="Tittel"/>
        <w:spacing w:line="240" w:lineRule="auto"/>
      </w:pPr>
    </w:p>
    <w:p w14:paraId="694E3417" w14:textId="77777777" w:rsidR="00892AAA" w:rsidRDefault="00892AAA" w:rsidP="008B7CBC">
      <w:pPr>
        <w:pStyle w:val="Tittel"/>
        <w:spacing w:line="240" w:lineRule="auto"/>
      </w:pPr>
    </w:p>
    <w:p w14:paraId="12775B50" w14:textId="77777777" w:rsidR="00892AAA" w:rsidRDefault="00892AAA" w:rsidP="008B7CBC">
      <w:pPr>
        <w:pStyle w:val="Tittel"/>
        <w:spacing w:line="240" w:lineRule="auto"/>
      </w:pPr>
    </w:p>
    <w:p w14:paraId="2172138C" w14:textId="77777777" w:rsidR="00892AAA" w:rsidRDefault="00892AAA" w:rsidP="008B7CBC">
      <w:pPr>
        <w:pStyle w:val="Tittel"/>
        <w:spacing w:line="240" w:lineRule="auto"/>
      </w:pPr>
    </w:p>
    <w:p w14:paraId="1F8DC139" w14:textId="77777777" w:rsidR="00892AAA" w:rsidRDefault="00892AAA" w:rsidP="008B7CBC">
      <w:pPr>
        <w:pStyle w:val="Tittel"/>
        <w:spacing w:line="240" w:lineRule="auto"/>
      </w:pPr>
    </w:p>
    <w:p w14:paraId="0A6376BA" w14:textId="77777777" w:rsidR="00892AAA" w:rsidRDefault="00892AAA" w:rsidP="008B7CBC">
      <w:pPr>
        <w:pStyle w:val="Tittel"/>
        <w:spacing w:line="240" w:lineRule="auto"/>
      </w:pPr>
    </w:p>
    <w:p w14:paraId="3924CC7F" w14:textId="1C3A79E8" w:rsidR="00A537F2" w:rsidRDefault="0061490D" w:rsidP="008B7CBC">
      <w:pPr>
        <w:pStyle w:val="Tittel"/>
        <w:spacing w:line="240" w:lineRule="auto"/>
      </w:pPr>
      <w:r>
        <w:t xml:space="preserve">Vidarheim </w:t>
      </w:r>
    </w:p>
    <w:p w14:paraId="794F0E64" w14:textId="77777777" w:rsidR="004003DD" w:rsidRDefault="004003DD" w:rsidP="00DB31FD">
      <w:pPr>
        <w:spacing w:after="0" w:line="360" w:lineRule="auto"/>
      </w:pPr>
    </w:p>
    <w:p w14:paraId="656EAB81" w14:textId="688DF15A" w:rsidR="00A537F2" w:rsidRDefault="00A537F2" w:rsidP="00DB31FD">
      <w:pPr>
        <w:spacing w:after="0" w:line="360" w:lineRule="auto"/>
      </w:pPr>
      <w:r>
        <w:t xml:space="preserve">Vidarheim ble bygget i 1914 og var brukt som skole frem til 2014 da den ble gjort om til barnehage. </w:t>
      </w:r>
    </w:p>
    <w:p w14:paraId="2870E9D4" w14:textId="77777777" w:rsidR="00DB31FD" w:rsidRDefault="00DB31FD" w:rsidP="00DB31FD">
      <w:pPr>
        <w:spacing w:after="0" w:line="360" w:lineRule="auto"/>
      </w:pPr>
    </w:p>
    <w:p w14:paraId="4716FCE8" w14:textId="0EC74595" w:rsidR="00C94976" w:rsidRDefault="00C94976" w:rsidP="00DB31FD">
      <w:pPr>
        <w:spacing w:after="0" w:line="360" w:lineRule="auto"/>
      </w:pPr>
      <w:r>
        <w:t xml:space="preserve">Vidarheim barnehage ble etablert 1. august 2014. </w:t>
      </w:r>
      <w:r w:rsidR="0061490D">
        <w:t>Barnehagen eies av Øyer kommu</w:t>
      </w:r>
      <w:r w:rsidR="00BA5341">
        <w:t>ne og har</w:t>
      </w:r>
      <w:r w:rsidR="0061490D">
        <w:t xml:space="preserve"> seks avdelinger. </w:t>
      </w:r>
      <w:r>
        <w:t>Vi har valgt å ha aldersrene grupper.</w:t>
      </w:r>
    </w:p>
    <w:p w14:paraId="0DC51742" w14:textId="77777777" w:rsidR="00DB31FD" w:rsidRDefault="00DB31FD" w:rsidP="00DB31FD">
      <w:pPr>
        <w:spacing w:after="0" w:line="360" w:lineRule="auto"/>
      </w:pPr>
    </w:p>
    <w:p w14:paraId="2B1C2CE2" w14:textId="77777777" w:rsidR="004003DD" w:rsidRDefault="00C94976" w:rsidP="00DB31FD">
      <w:pPr>
        <w:spacing w:after="0" w:line="360" w:lineRule="auto"/>
      </w:pPr>
      <w:r>
        <w:t>Vi har fine, lyse lokaler, egen gymsal</w:t>
      </w:r>
      <w:r w:rsidR="00E03E57">
        <w:t xml:space="preserve">, </w:t>
      </w:r>
      <w:r>
        <w:t>et fantastisk uteområde, skogen som nærmeste nabo og Kramprudjordet til disposisjon.</w:t>
      </w:r>
    </w:p>
    <w:p w14:paraId="5EC0D1D7" w14:textId="77777777" w:rsidR="004003DD" w:rsidRDefault="004003DD" w:rsidP="00DB31FD">
      <w:pPr>
        <w:spacing w:after="0" w:line="360" w:lineRule="auto"/>
      </w:pPr>
    </w:p>
    <w:p w14:paraId="26255B74" w14:textId="77777777" w:rsidR="004003DD" w:rsidRDefault="00C94976" w:rsidP="00DB31FD">
      <w:pPr>
        <w:spacing w:after="0" w:line="360" w:lineRule="auto"/>
        <w:jc w:val="center"/>
        <w:rPr>
          <w:rStyle w:val="SitatTegn"/>
          <w:rFonts w:ascii="Ink Free" w:hAnsi="Ink Free"/>
        </w:rPr>
      </w:pPr>
      <w:r w:rsidRPr="004003DD">
        <w:rPr>
          <w:rStyle w:val="SitatTegn"/>
          <w:rFonts w:ascii="Ink Free" w:hAnsi="Ink Free"/>
        </w:rPr>
        <w:t xml:space="preserve">Hele året </w:t>
      </w:r>
    </w:p>
    <w:p w14:paraId="5C0C2C88" w14:textId="77777777" w:rsidR="004003DD" w:rsidRDefault="00C94976" w:rsidP="00DB31FD">
      <w:pPr>
        <w:spacing w:after="0" w:line="360" w:lineRule="auto"/>
        <w:jc w:val="center"/>
        <w:rPr>
          <w:rStyle w:val="SitatTegn"/>
          <w:rFonts w:ascii="Ink Free" w:hAnsi="Ink Free"/>
        </w:rPr>
      </w:pPr>
      <w:r w:rsidRPr="004003DD">
        <w:rPr>
          <w:rStyle w:val="SitatTegn"/>
          <w:rFonts w:ascii="Ink Free" w:hAnsi="Ink Free"/>
        </w:rPr>
        <w:t xml:space="preserve">har vi uendelige muligheter </w:t>
      </w:r>
    </w:p>
    <w:p w14:paraId="7AD2D61C" w14:textId="77777777" w:rsidR="004003DD" w:rsidRDefault="00C94976" w:rsidP="00DB31FD">
      <w:pPr>
        <w:spacing w:after="0" w:line="360" w:lineRule="auto"/>
        <w:jc w:val="center"/>
        <w:rPr>
          <w:rStyle w:val="SitatTegn"/>
          <w:rFonts w:ascii="Ink Free" w:hAnsi="Ink Free"/>
        </w:rPr>
      </w:pPr>
      <w:r w:rsidRPr="004003DD">
        <w:rPr>
          <w:rStyle w:val="SitatTegn"/>
          <w:rFonts w:ascii="Ink Free" w:hAnsi="Ink Free"/>
        </w:rPr>
        <w:t xml:space="preserve">til å skape magiske hverdagsøyeblikk </w:t>
      </w:r>
    </w:p>
    <w:p w14:paraId="0599A6FE" w14:textId="0D861002" w:rsidR="00C94976" w:rsidRPr="00C94976" w:rsidRDefault="00C94976" w:rsidP="00DB31FD">
      <w:pPr>
        <w:spacing w:after="0" w:line="360" w:lineRule="auto"/>
        <w:jc w:val="center"/>
        <w:rPr>
          <w:rFonts w:ascii="Times New Roman" w:eastAsia="Times New Roman" w:hAnsi="Times New Roman" w:cs="Times New Roman"/>
          <w:b/>
          <w:bCs/>
          <w:smallCaps/>
          <w:color w:val="C04908" w:themeColor="accent6" w:themeShade="BF"/>
          <w:spacing w:val="5"/>
          <w:sz w:val="24"/>
          <w:szCs w:val="24"/>
        </w:rPr>
      </w:pPr>
      <w:r w:rsidRPr="004003DD">
        <w:rPr>
          <w:rStyle w:val="SitatTegn"/>
          <w:rFonts w:ascii="Ink Free" w:hAnsi="Ink Free"/>
        </w:rPr>
        <w:t>sammen med barna.</w:t>
      </w:r>
    </w:p>
    <w:p w14:paraId="53590E34" w14:textId="103A2F07" w:rsidR="00BA5341" w:rsidRDefault="00BA5341" w:rsidP="00DB31FD">
      <w:pPr>
        <w:spacing w:after="0" w:line="360" w:lineRule="auto"/>
        <w:rPr>
          <w:b/>
        </w:rPr>
      </w:pPr>
    </w:p>
    <w:p w14:paraId="24F64A68" w14:textId="1D4B3F9F" w:rsidR="00D830CB" w:rsidRDefault="00163C02" w:rsidP="00DB31FD">
      <w:pPr>
        <w:pStyle w:val="Tittel"/>
        <w:spacing w:line="360" w:lineRule="auto"/>
      </w:pPr>
      <w:r>
        <w:rPr>
          <w:noProof/>
        </w:rPr>
        <w:drawing>
          <wp:anchor distT="0" distB="0" distL="114300" distR="114300" simplePos="0" relativeHeight="251704320" behindDoc="0" locked="0" layoutInCell="1" allowOverlap="1" wp14:anchorId="0EC09887" wp14:editId="6AD468BD">
            <wp:simplePos x="0" y="0"/>
            <wp:positionH relativeFrom="column">
              <wp:align>right</wp:align>
            </wp:positionH>
            <wp:positionV relativeFrom="paragraph">
              <wp:posOffset>212630</wp:posOffset>
            </wp:positionV>
            <wp:extent cx="3276313" cy="2457235"/>
            <wp:effectExtent l="0" t="0" r="635" b="635"/>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6313" cy="24572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B6B4427" w14:textId="6FBC13A9" w:rsidR="00D830CB" w:rsidRDefault="00D830CB" w:rsidP="00DB31FD">
      <w:pPr>
        <w:pStyle w:val="Tittel"/>
        <w:spacing w:line="360" w:lineRule="auto"/>
      </w:pPr>
    </w:p>
    <w:p w14:paraId="787D6EEE" w14:textId="77777777" w:rsidR="008B7CBC" w:rsidRPr="008B7CBC" w:rsidRDefault="008B7CBC" w:rsidP="008B7CBC"/>
    <w:p w14:paraId="49FE1FED" w14:textId="77777777" w:rsidR="00D830CB" w:rsidRDefault="00D830CB" w:rsidP="00DB31FD">
      <w:pPr>
        <w:pStyle w:val="Tittel"/>
        <w:spacing w:line="360" w:lineRule="auto"/>
      </w:pPr>
    </w:p>
    <w:p w14:paraId="012D7B07" w14:textId="77777777" w:rsidR="00D830CB" w:rsidRDefault="00D830CB" w:rsidP="00DB31FD">
      <w:pPr>
        <w:pStyle w:val="Tittel"/>
        <w:spacing w:line="360" w:lineRule="auto"/>
      </w:pPr>
    </w:p>
    <w:p w14:paraId="6415FE30" w14:textId="2509DCD7" w:rsidR="005351F4" w:rsidRDefault="005351F4" w:rsidP="008B7CBC">
      <w:pPr>
        <w:pStyle w:val="Tittel"/>
        <w:spacing w:line="240" w:lineRule="auto"/>
      </w:pPr>
      <w:r>
        <w:t>ÅRSPLAN</w:t>
      </w:r>
    </w:p>
    <w:p w14:paraId="60C509B4" w14:textId="77777777" w:rsidR="004003DD" w:rsidRDefault="004003DD" w:rsidP="00DB31FD">
      <w:pPr>
        <w:spacing w:after="0" w:line="360" w:lineRule="auto"/>
      </w:pPr>
    </w:p>
    <w:p w14:paraId="023B55BE" w14:textId="5D1A064F" w:rsidR="005351F4" w:rsidRDefault="004003DD" w:rsidP="00DB31FD">
      <w:pPr>
        <w:spacing w:after="0" w:line="360" w:lineRule="auto"/>
      </w:pPr>
      <w:r>
        <w:t>Å</w:t>
      </w:r>
      <w:r w:rsidR="005351F4">
        <w:t>rsplanen bygger på Lov om barnehager, Rammeplan for barnehagen, kommunale planer og vedtekter.</w:t>
      </w:r>
    </w:p>
    <w:p w14:paraId="4A70DB8A" w14:textId="77777777" w:rsidR="00DB31FD" w:rsidRDefault="00DB31FD" w:rsidP="00DB31FD">
      <w:pPr>
        <w:spacing w:after="0" w:line="360" w:lineRule="auto"/>
      </w:pPr>
    </w:p>
    <w:p w14:paraId="04B541F8" w14:textId="66A32AFA" w:rsidR="005351F4" w:rsidRDefault="005351F4" w:rsidP="00DB31FD">
      <w:pPr>
        <w:spacing w:after="0" w:line="360" w:lineRule="auto"/>
      </w:pPr>
      <w:r>
        <w:t>Årsplan</w:t>
      </w:r>
      <w:r w:rsidR="004003DD">
        <w:t xml:space="preserve"> for Vidarheim barnehage </w:t>
      </w:r>
      <w:r w:rsidR="00D830CB">
        <w:t xml:space="preserve">har en </w:t>
      </w:r>
      <w:r>
        <w:t>varighet</w:t>
      </w:r>
      <w:r w:rsidR="00D830CB">
        <w:t xml:space="preserve"> på 4 år. </w:t>
      </w:r>
      <w:r w:rsidR="004003DD">
        <w:t xml:space="preserve">Dette er valgt for å få en tydeligere kontinuitet i det pedagogiske arbeidet vårt. Vi vil få en bedre mulighet til å gå i dybden på </w:t>
      </w:r>
      <w:r w:rsidR="00D44E3F">
        <w:t>innsatsområdet</w:t>
      </w:r>
      <w:r w:rsidR="004003DD">
        <w:t xml:space="preserve"> vårt og øke kvaliteten på barnehagen.</w:t>
      </w:r>
    </w:p>
    <w:p w14:paraId="1CB49D9A" w14:textId="77777777" w:rsidR="00DB31FD" w:rsidRDefault="00DB31FD" w:rsidP="00DB31FD">
      <w:pPr>
        <w:spacing w:after="0" w:line="360" w:lineRule="auto"/>
      </w:pPr>
    </w:p>
    <w:p w14:paraId="7C92A2B0" w14:textId="57A20C0F" w:rsidR="005351F4" w:rsidRDefault="00744BBE" w:rsidP="00DB31FD">
      <w:pPr>
        <w:spacing w:after="0" w:line="360" w:lineRule="auto"/>
      </w:pPr>
      <w:r>
        <w:t>Årsplanen har flere funksjoner. Den skal være et arbeidsredskap for barnehagepersonalet og være et dokument som tydeliggjør barnehagens valg og begrunnelser. Den gir foreldrene</w:t>
      </w:r>
      <w:r w:rsidR="006220B5">
        <w:t>, eier, politikere, barnehagens samarbeidspartnere og andre interesserte</w:t>
      </w:r>
      <w:r>
        <w:t xml:space="preserve"> innsikt i det pedagogiske arbeidet. Den er også et grunnlag for kommunens tilsyn med barnehage</w:t>
      </w:r>
      <w:r w:rsidR="00750E17">
        <w:t>n</w:t>
      </w:r>
      <w:r>
        <w:t>.</w:t>
      </w:r>
    </w:p>
    <w:p w14:paraId="4D21DC9A" w14:textId="77777777" w:rsidR="00DB31FD" w:rsidRDefault="00DB31FD" w:rsidP="00DB31FD">
      <w:pPr>
        <w:spacing w:after="0" w:line="360" w:lineRule="auto"/>
      </w:pPr>
    </w:p>
    <w:p w14:paraId="67F306D6" w14:textId="4243F788" w:rsidR="005351F4" w:rsidRDefault="00744BBE" w:rsidP="00DB31FD">
      <w:pPr>
        <w:spacing w:after="0" w:line="360" w:lineRule="auto"/>
      </w:pPr>
      <w:r>
        <w:t xml:space="preserve">Årsplanen er </w:t>
      </w:r>
      <w:r w:rsidR="006220B5">
        <w:t>skrevet</w:t>
      </w:r>
      <w:r>
        <w:t xml:space="preserve"> av personalet i Vidarheim barnehage og godkjennes av </w:t>
      </w:r>
      <w:r w:rsidR="005351F4">
        <w:t xml:space="preserve">barnehagens samarbeidsutvalg. </w:t>
      </w:r>
    </w:p>
    <w:p w14:paraId="57133F60" w14:textId="77777777" w:rsidR="006220B5" w:rsidRPr="00C94976" w:rsidRDefault="006220B5" w:rsidP="00DB31FD">
      <w:pPr>
        <w:autoSpaceDE w:val="0"/>
        <w:autoSpaceDN w:val="0"/>
        <w:adjustRightInd w:val="0"/>
        <w:spacing w:after="0" w:line="360" w:lineRule="auto"/>
        <w:rPr>
          <w:rFonts w:ascii="Times New Roman" w:eastAsia="Times New Roman" w:hAnsi="Times New Roman" w:cs="Times New Roman"/>
          <w:sz w:val="24"/>
          <w:szCs w:val="24"/>
        </w:rPr>
      </w:pPr>
    </w:p>
    <w:p w14:paraId="1A55A4A4" w14:textId="6299E4F1" w:rsidR="00744BBE" w:rsidRDefault="00744BBE" w:rsidP="00DB31FD">
      <w:pPr>
        <w:spacing w:after="0" w:line="360" w:lineRule="auto"/>
      </w:pPr>
    </w:p>
    <w:p w14:paraId="44F0E8B0" w14:textId="691B7A6E" w:rsidR="00744BBE" w:rsidRDefault="00744BBE" w:rsidP="00DB31FD">
      <w:pPr>
        <w:spacing w:after="0" w:line="360" w:lineRule="auto"/>
      </w:pPr>
    </w:p>
    <w:p w14:paraId="5E34CDA3" w14:textId="2AC1D3D6" w:rsidR="00744BBE" w:rsidRDefault="00744BBE" w:rsidP="00DB31FD">
      <w:pPr>
        <w:spacing w:after="0" w:line="360" w:lineRule="auto"/>
      </w:pPr>
    </w:p>
    <w:p w14:paraId="68E8889D" w14:textId="25D95CCB" w:rsidR="00744BBE" w:rsidRDefault="00744BBE" w:rsidP="00DB31FD">
      <w:pPr>
        <w:spacing w:after="0" w:line="360" w:lineRule="auto"/>
      </w:pPr>
    </w:p>
    <w:p w14:paraId="1EC9A47A" w14:textId="38B78FCC" w:rsidR="00D830CB" w:rsidRDefault="00D830CB" w:rsidP="00DB31FD">
      <w:pPr>
        <w:spacing w:after="0" w:line="360" w:lineRule="auto"/>
      </w:pPr>
    </w:p>
    <w:p w14:paraId="751456C7" w14:textId="2852100C" w:rsidR="00D830CB" w:rsidRDefault="00D830CB" w:rsidP="00DB31FD">
      <w:pPr>
        <w:spacing w:after="0" w:line="360" w:lineRule="auto"/>
      </w:pPr>
    </w:p>
    <w:p w14:paraId="6F3E6AA8" w14:textId="488EA81D" w:rsidR="00D830CB" w:rsidRDefault="00D830CB" w:rsidP="00DB31FD">
      <w:pPr>
        <w:spacing w:after="0" w:line="360" w:lineRule="auto"/>
      </w:pPr>
    </w:p>
    <w:p w14:paraId="1867244A" w14:textId="70045E17" w:rsidR="00744BBE" w:rsidRDefault="00744BBE" w:rsidP="008B7CBC">
      <w:pPr>
        <w:pStyle w:val="Tittel"/>
        <w:spacing w:line="240" w:lineRule="auto"/>
      </w:pPr>
      <w:r>
        <w:t>VÅR VISJON</w:t>
      </w:r>
    </w:p>
    <w:p w14:paraId="15607AEB" w14:textId="77777777" w:rsidR="004003DD" w:rsidRDefault="004003DD" w:rsidP="00DB31FD">
      <w:pPr>
        <w:pStyle w:val="Undertittel"/>
        <w:spacing w:after="0" w:line="360" w:lineRule="auto"/>
        <w:jc w:val="center"/>
        <w:rPr>
          <w:sz w:val="44"/>
          <w:szCs w:val="44"/>
        </w:rPr>
      </w:pPr>
    </w:p>
    <w:p w14:paraId="2256B4AB" w14:textId="77777777" w:rsidR="004003DD" w:rsidRDefault="00744BBE" w:rsidP="00DB31FD">
      <w:pPr>
        <w:pStyle w:val="Undertittel"/>
        <w:spacing w:after="0" w:line="360" w:lineRule="auto"/>
        <w:jc w:val="center"/>
        <w:rPr>
          <w:sz w:val="44"/>
          <w:szCs w:val="44"/>
        </w:rPr>
      </w:pPr>
      <w:r w:rsidRPr="009574A7">
        <w:rPr>
          <w:sz w:val="44"/>
          <w:szCs w:val="44"/>
        </w:rPr>
        <w:t xml:space="preserve">«Med blikk </w:t>
      </w:r>
    </w:p>
    <w:p w14:paraId="70307988" w14:textId="77777777" w:rsidR="004003DD" w:rsidRDefault="00744BBE" w:rsidP="00DB31FD">
      <w:pPr>
        <w:pStyle w:val="Undertittel"/>
        <w:spacing w:after="0" w:line="360" w:lineRule="auto"/>
        <w:jc w:val="center"/>
        <w:rPr>
          <w:sz w:val="44"/>
          <w:szCs w:val="44"/>
        </w:rPr>
      </w:pPr>
      <w:r w:rsidRPr="009574A7">
        <w:rPr>
          <w:sz w:val="44"/>
          <w:szCs w:val="44"/>
        </w:rPr>
        <w:t xml:space="preserve">for den enkelte </w:t>
      </w:r>
    </w:p>
    <w:p w14:paraId="632B8DC3" w14:textId="54D38B21" w:rsidR="00744BBE" w:rsidRDefault="00744BBE" w:rsidP="00DB31FD">
      <w:pPr>
        <w:pStyle w:val="Undertittel"/>
        <w:spacing w:after="0" w:line="360" w:lineRule="auto"/>
        <w:jc w:val="center"/>
        <w:rPr>
          <w:sz w:val="44"/>
          <w:szCs w:val="44"/>
        </w:rPr>
      </w:pPr>
      <w:r w:rsidRPr="009574A7">
        <w:rPr>
          <w:sz w:val="44"/>
          <w:szCs w:val="44"/>
        </w:rPr>
        <w:t>og rom for alle»</w:t>
      </w:r>
    </w:p>
    <w:p w14:paraId="528D5DC9" w14:textId="77777777" w:rsidR="004003DD" w:rsidRPr="004003DD" w:rsidRDefault="004003DD" w:rsidP="00DB31FD">
      <w:pPr>
        <w:spacing w:after="0" w:line="360" w:lineRule="auto"/>
      </w:pPr>
    </w:p>
    <w:p w14:paraId="66F197DE" w14:textId="2718DE82" w:rsidR="00F43B00" w:rsidRDefault="00F43B00" w:rsidP="00DB31FD">
      <w:pPr>
        <w:spacing w:after="0" w:line="360" w:lineRule="auto"/>
      </w:pPr>
      <w:r>
        <w:t>Vår visjon er nært knyttet opp mot våre grunnleggende verdier og satsningsområder. De</w:t>
      </w:r>
      <w:r w:rsidR="004003DD">
        <w:t>n</w:t>
      </w:r>
      <w:r>
        <w:t>n</w:t>
      </w:r>
      <w:r w:rsidR="004003DD">
        <w:t>e</w:t>
      </w:r>
      <w:r>
        <w:t xml:space="preserve"> skal </w:t>
      </w:r>
      <w:r w:rsidR="006220B5">
        <w:t xml:space="preserve">vi ansatte i Vidarheim ha med oss i arbeidet vårt til enhver tid. </w:t>
      </w:r>
      <w:r>
        <w:t>Visjonen skal gi oss en felles pedagogisk tenkning, og være en drivkraft til å utvikle god kvalitet.</w:t>
      </w:r>
    </w:p>
    <w:p w14:paraId="001CDD8C" w14:textId="77777777" w:rsidR="00DB31FD" w:rsidRDefault="00DB31FD" w:rsidP="00DB31FD">
      <w:pPr>
        <w:spacing w:after="0" w:line="360" w:lineRule="auto"/>
      </w:pPr>
    </w:p>
    <w:p w14:paraId="24502C59" w14:textId="355C8EE8" w:rsidR="00744BBE" w:rsidRDefault="006220B5" w:rsidP="00DB31FD">
      <w:pPr>
        <w:spacing w:after="0" w:line="360" w:lineRule="auto"/>
      </w:pPr>
      <w:r>
        <w:t>Vi skal se hvert enkelt barn</w:t>
      </w:r>
      <w:r w:rsidR="00892AAA">
        <w:t>,</w:t>
      </w:r>
      <w:r>
        <w:t xml:space="preserve"> samtidig som vi har plass til alle barn uavhengig av kjønn, funksjonsevne, legning, etnisitet, kultur, sosial status, språk og religion.</w:t>
      </w:r>
      <w:r w:rsidR="001E76C7">
        <w:t xml:space="preserve"> </w:t>
      </w:r>
      <w:r w:rsidR="00E726D1">
        <w:t>Vidarheim</w:t>
      </w:r>
      <w:r w:rsidR="001E76C7">
        <w:t xml:space="preserve"> </w:t>
      </w:r>
      <w:r w:rsidR="00E726D1">
        <w:t>barnehage skal b</w:t>
      </w:r>
      <w:r w:rsidR="000C3905">
        <w:t>idra til å skape en forståelse for at mennesker er ulike, men at vi alle er like verdifulle.</w:t>
      </w:r>
    </w:p>
    <w:p w14:paraId="5A5131C1" w14:textId="77777777" w:rsidR="00744BBE" w:rsidRDefault="00744BBE" w:rsidP="00DB31FD">
      <w:pPr>
        <w:pStyle w:val="Tittel"/>
        <w:spacing w:line="360" w:lineRule="auto"/>
      </w:pPr>
    </w:p>
    <w:p w14:paraId="1A17A352" w14:textId="2132AB49" w:rsidR="00744BBE" w:rsidRDefault="00744BBE" w:rsidP="00DB31FD">
      <w:pPr>
        <w:pStyle w:val="Tittel"/>
        <w:spacing w:line="360" w:lineRule="auto"/>
      </w:pPr>
    </w:p>
    <w:p w14:paraId="2FE1D308" w14:textId="0569A6A3" w:rsidR="00F43B00" w:rsidRDefault="00F43B00" w:rsidP="00DB31FD">
      <w:pPr>
        <w:spacing w:after="0" w:line="360" w:lineRule="auto"/>
      </w:pPr>
    </w:p>
    <w:p w14:paraId="412A6EB1" w14:textId="13E54DFA" w:rsidR="00F43B00" w:rsidRDefault="00F43B00" w:rsidP="00DB31FD">
      <w:pPr>
        <w:spacing w:after="0" w:line="360" w:lineRule="auto"/>
      </w:pPr>
    </w:p>
    <w:p w14:paraId="5EED22D8" w14:textId="4A5EAD0F" w:rsidR="00F43B00" w:rsidRDefault="00F43B00" w:rsidP="00DB31FD">
      <w:pPr>
        <w:spacing w:after="0" w:line="360" w:lineRule="auto"/>
      </w:pPr>
    </w:p>
    <w:p w14:paraId="42B9B0DE" w14:textId="38017A69" w:rsidR="00712097" w:rsidRPr="00DA0FC7" w:rsidRDefault="00DA0FC7" w:rsidP="008B7CBC">
      <w:pPr>
        <w:pStyle w:val="Tittel"/>
        <w:spacing w:line="240" w:lineRule="auto"/>
        <w:rPr>
          <w:sz w:val="56"/>
          <w:szCs w:val="56"/>
        </w:rPr>
      </w:pPr>
      <w:r w:rsidRPr="00DA0FC7">
        <w:rPr>
          <w:sz w:val="56"/>
          <w:szCs w:val="56"/>
        </w:rPr>
        <w:t xml:space="preserve">VÅR </w:t>
      </w:r>
      <w:r w:rsidR="00712097" w:rsidRPr="00DA0FC7">
        <w:rPr>
          <w:sz w:val="56"/>
          <w:szCs w:val="56"/>
        </w:rPr>
        <w:t>PEDAGOGISK</w:t>
      </w:r>
      <w:r w:rsidRPr="00DA0FC7">
        <w:rPr>
          <w:sz w:val="56"/>
          <w:szCs w:val="56"/>
        </w:rPr>
        <w:t>E</w:t>
      </w:r>
      <w:r w:rsidR="00712097" w:rsidRPr="00DA0FC7">
        <w:rPr>
          <w:sz w:val="56"/>
          <w:szCs w:val="56"/>
        </w:rPr>
        <w:t xml:space="preserve"> PLATTFORM</w:t>
      </w:r>
    </w:p>
    <w:p w14:paraId="4C4B50E8" w14:textId="19DAD0FC" w:rsidR="00712097" w:rsidRDefault="00D830CB" w:rsidP="00DB31FD">
      <w:pPr>
        <w:pStyle w:val="Listeavsnitt"/>
        <w:spacing w:after="0" w:line="360" w:lineRule="auto"/>
        <w:ind w:left="2832"/>
        <w:rPr>
          <w:b/>
          <w:color w:val="CAE57B" w:themeColor="accent2" w:themeTint="99"/>
          <w:sz w:val="32"/>
          <w:szCs w:val="28"/>
        </w:rPr>
      </w:pPr>
      <w:r>
        <w:rPr>
          <w:b/>
          <w:noProof/>
          <w:sz w:val="28"/>
          <w:szCs w:val="28"/>
          <w:lang w:eastAsia="nb-NO"/>
        </w:rPr>
        <mc:AlternateContent>
          <mc:Choice Requires="wps">
            <w:drawing>
              <wp:anchor distT="0" distB="0" distL="114300" distR="114300" simplePos="0" relativeHeight="251668480" behindDoc="0" locked="0" layoutInCell="1" allowOverlap="1" wp14:anchorId="23A65640" wp14:editId="4F7AB82F">
                <wp:simplePos x="0" y="0"/>
                <wp:positionH relativeFrom="margin">
                  <wp:posOffset>3733800</wp:posOffset>
                </wp:positionH>
                <wp:positionV relativeFrom="paragraph">
                  <wp:posOffset>95885</wp:posOffset>
                </wp:positionV>
                <wp:extent cx="790575" cy="835572"/>
                <wp:effectExtent l="0" t="0" r="28575" b="22225"/>
                <wp:wrapNone/>
                <wp:docPr id="9" name="Eksplosjon 1 1"/>
                <wp:cNvGraphicFramePr/>
                <a:graphic xmlns:a="http://schemas.openxmlformats.org/drawingml/2006/main">
                  <a:graphicData uri="http://schemas.microsoft.com/office/word/2010/wordprocessingShape">
                    <wps:wsp>
                      <wps:cNvSpPr/>
                      <wps:spPr>
                        <a:xfrm>
                          <a:off x="0" y="0"/>
                          <a:ext cx="790575" cy="835572"/>
                        </a:xfrm>
                        <a:prstGeom prst="irregularSeal1">
                          <a:avLst/>
                        </a:prstGeom>
                        <a:solidFill>
                          <a:schemeClr val="accent4"/>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91375" w14:textId="77777777" w:rsidR="00712097" w:rsidRPr="00614212" w:rsidRDefault="00712097" w:rsidP="00712097">
                            <w:pPr>
                              <w:jc w:val="center"/>
                              <w:rPr>
                                <w:b/>
                              </w:rPr>
                            </w:pPr>
                            <w:r w:rsidRPr="002521CE">
                              <w:rPr>
                                <w:b/>
                                <w:sz w:val="28"/>
                                <w:szCs w:val="28"/>
                              </w:rPr>
                              <w:t xml:space="preserve">V </w:t>
                            </w:r>
                            <w:r w:rsidRPr="00614212">
                              <w:rPr>
                                <w:b/>
                              </w:rPr>
                              <w:t xml:space="preserve">  </w:t>
                            </w:r>
                            <w:r w:rsidRPr="00614212">
                              <w:rPr>
                                <w:b/>
                              </w:rPr>
                              <w:tab/>
                              <w:t>Vennskap</w:t>
                            </w:r>
                          </w:p>
                          <w:p w14:paraId="5F5C539B" w14:textId="77777777" w:rsidR="00712097" w:rsidRDefault="00712097" w:rsidP="007120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65640"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ksplosjon 1 1" o:spid="_x0000_s1026" type="#_x0000_t71" style="position:absolute;left:0;text-align:left;margin-left:294pt;margin-top:7.55pt;width:62.25pt;height:65.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" fillcolor="#f24099 [3207]" strokecolor="#d60e72 [2407]" strokeweight="1pt">
                <v:textbox>
                  <w:txbxContent>
                    <w:p w14:paraId="46A91375" w14:textId="77777777" w:rsidR="00712097" w:rsidRPr="00614212" w:rsidRDefault="00712097" w:rsidP="00712097">
                      <w:pPr>
                        <w:jc w:val="center"/>
                        <w:rPr>
                          <w:b/>
                        </w:rPr>
                      </w:pPr>
                      <w:r w:rsidRPr="002521CE">
                        <w:rPr>
                          <w:b/>
                          <w:sz w:val="28"/>
                          <w:szCs w:val="28"/>
                        </w:rPr>
                        <w:t xml:space="preserve">V </w:t>
                      </w:r>
                      <w:r w:rsidRPr="00614212">
                        <w:rPr>
                          <w:b/>
                        </w:rPr>
                        <w:t xml:space="preserve">  </w:t>
                      </w:r>
                      <w:r w:rsidRPr="00614212">
                        <w:rPr>
                          <w:b/>
                        </w:rPr>
                        <w:tab/>
                        <w:t>Vennskap</w:t>
                      </w:r>
                    </w:p>
                    <w:p w14:paraId="5F5C539B" w14:textId="77777777" w:rsidR="00712097" w:rsidRDefault="00712097" w:rsidP="00712097">
                      <w:pPr>
                        <w:jc w:val="center"/>
                      </w:pPr>
                    </w:p>
                  </w:txbxContent>
                </v:textbox>
                <w10:wrap anchorx="margin"/>
              </v:shape>
            </w:pict>
          </mc:Fallback>
        </mc:AlternateContent>
      </w:r>
    </w:p>
    <w:p w14:paraId="73F79FB6" w14:textId="3CEAE187" w:rsidR="00712097" w:rsidRPr="00712097" w:rsidRDefault="00712097" w:rsidP="00DB31FD">
      <w:pPr>
        <w:pStyle w:val="Listeavsnitt"/>
        <w:spacing w:after="0" w:line="360" w:lineRule="auto"/>
        <w:ind w:left="2124"/>
        <w:rPr>
          <w:b/>
          <w:color w:val="F24099" w:themeColor="accent4"/>
          <w:sz w:val="32"/>
          <w:szCs w:val="28"/>
        </w:rPr>
      </w:pPr>
      <w:r w:rsidRPr="00712097">
        <w:rPr>
          <w:b/>
          <w:color w:val="F24099" w:themeColor="accent4"/>
          <w:sz w:val="32"/>
          <w:szCs w:val="28"/>
        </w:rPr>
        <w:t>Vennskap</w:t>
      </w:r>
    </w:p>
    <w:p w14:paraId="71D66191" w14:textId="4533B96A" w:rsidR="00712097" w:rsidRDefault="00DB31FD" w:rsidP="00DB31FD">
      <w:pPr>
        <w:spacing w:after="0" w:line="360" w:lineRule="auto"/>
        <w:rPr>
          <w:b/>
          <w:color w:val="616165" w:themeColor="accent5" w:themeShade="BF"/>
          <w:sz w:val="32"/>
          <w:szCs w:val="32"/>
        </w:rPr>
      </w:pPr>
      <w:r>
        <w:rPr>
          <w:b/>
          <w:noProof/>
          <w:sz w:val="28"/>
          <w:szCs w:val="28"/>
          <w:lang w:eastAsia="nb-NO"/>
        </w:rPr>
        <mc:AlternateContent>
          <mc:Choice Requires="wps">
            <w:drawing>
              <wp:anchor distT="0" distB="0" distL="114300" distR="114300" simplePos="0" relativeHeight="251686912" behindDoc="0" locked="0" layoutInCell="1" allowOverlap="1" wp14:anchorId="126F6689" wp14:editId="7064A730">
                <wp:simplePos x="0" y="0"/>
                <wp:positionH relativeFrom="column">
                  <wp:posOffset>323850</wp:posOffset>
                </wp:positionH>
                <wp:positionV relativeFrom="paragraph">
                  <wp:posOffset>173990</wp:posOffset>
                </wp:positionV>
                <wp:extent cx="790575" cy="804042"/>
                <wp:effectExtent l="0" t="0" r="28575" b="15240"/>
                <wp:wrapNone/>
                <wp:docPr id="61" name="Eksplosjon 1 2"/>
                <wp:cNvGraphicFramePr/>
                <a:graphic xmlns:a="http://schemas.openxmlformats.org/drawingml/2006/main">
                  <a:graphicData uri="http://schemas.microsoft.com/office/word/2010/wordprocessingShape">
                    <wps:wsp>
                      <wps:cNvSpPr/>
                      <wps:spPr>
                        <a:xfrm>
                          <a:off x="0" y="0"/>
                          <a:ext cx="790575" cy="804042"/>
                        </a:xfrm>
                        <a:prstGeom prst="irregularSeal1">
                          <a:avLst/>
                        </a:prstGeom>
                        <a:solidFill>
                          <a:srgbClr val="002060"/>
                        </a:solidFill>
                        <a:ln>
                          <a:solidFill>
                            <a:srgbClr val="002060"/>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63560DAC" w14:textId="77777777" w:rsidR="00712097" w:rsidRDefault="00712097" w:rsidP="00712097">
                            <w:pPr>
                              <w:jc w:val="center"/>
                            </w:pPr>
                            <w:r w:rsidRPr="002521CE">
                              <w:rPr>
                                <w:b/>
                                <w:sz w:val="28"/>
                                <w:szCs w:val="28"/>
                              </w:rPr>
                              <w:t>I</w:t>
                            </w:r>
                            <w:r w:rsidRPr="00614212">
                              <w:tab/>
                              <w:t>Vennskap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F6689" id="Eksplosjon 1 2" o:spid="_x0000_s1027" type="#_x0000_t71" style="position:absolute;margin-left:25.5pt;margin-top:13.7pt;width:62.25pt;height:6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" fillcolor="#002060" strokecolor="#002060" strokeweight="1pt">
                <v:textbox>
                  <w:txbxContent>
                    <w:p w14:paraId="63560DAC" w14:textId="77777777" w:rsidR="00712097" w:rsidRDefault="00712097" w:rsidP="00712097">
                      <w:pPr>
                        <w:jc w:val="center"/>
                      </w:pPr>
                      <w:r w:rsidRPr="002521CE">
                        <w:rPr>
                          <w:b/>
                          <w:sz w:val="28"/>
                          <w:szCs w:val="28"/>
                        </w:rPr>
                        <w:t>I</w:t>
                      </w:r>
                      <w:r w:rsidRPr="00614212">
                        <w:tab/>
                        <w:t>Vennskap</w:t>
                      </w:r>
                    </w:p>
                  </w:txbxContent>
                </v:textbox>
              </v:shape>
            </w:pict>
          </mc:Fallback>
        </mc:AlternateContent>
      </w:r>
      <w:r w:rsidR="00712097">
        <w:t xml:space="preserve">                                                    </w:t>
      </w:r>
    </w:p>
    <w:p w14:paraId="4869F914" w14:textId="77777777" w:rsidR="00712097" w:rsidRPr="00712097" w:rsidRDefault="00712097" w:rsidP="00DB31FD">
      <w:pPr>
        <w:pStyle w:val="Listeavsnitt"/>
        <w:spacing w:after="0" w:line="360" w:lineRule="auto"/>
        <w:ind w:left="2124"/>
        <w:rPr>
          <w:color w:val="002060"/>
          <w:sz w:val="32"/>
          <w:szCs w:val="32"/>
        </w:rPr>
      </w:pPr>
      <w:r w:rsidRPr="00712097">
        <w:rPr>
          <w:b/>
          <w:color w:val="002060"/>
          <w:sz w:val="32"/>
          <w:szCs w:val="32"/>
        </w:rPr>
        <w:t>Inkludering</w:t>
      </w:r>
    </w:p>
    <w:p w14:paraId="2751C7A8" w14:textId="22730981" w:rsidR="00712097" w:rsidRDefault="00DA0FC7" w:rsidP="00DB31FD">
      <w:pPr>
        <w:spacing w:after="0" w:line="360" w:lineRule="auto"/>
        <w:ind w:left="1416" w:firstLine="708"/>
        <w:rPr>
          <w:b/>
          <w:color w:val="92D050"/>
          <w:sz w:val="32"/>
          <w:szCs w:val="32"/>
        </w:rPr>
      </w:pPr>
      <w:r>
        <w:rPr>
          <w:b/>
          <w:noProof/>
          <w:sz w:val="28"/>
          <w:szCs w:val="28"/>
          <w:lang w:eastAsia="nb-NO"/>
        </w:rPr>
        <mc:AlternateContent>
          <mc:Choice Requires="wps">
            <w:drawing>
              <wp:anchor distT="0" distB="0" distL="114300" distR="114300" simplePos="0" relativeHeight="251687936" behindDoc="0" locked="0" layoutInCell="1" allowOverlap="1" wp14:anchorId="39C923DE" wp14:editId="36909691">
                <wp:simplePos x="0" y="0"/>
                <wp:positionH relativeFrom="column">
                  <wp:posOffset>323850</wp:posOffset>
                </wp:positionH>
                <wp:positionV relativeFrom="paragraph">
                  <wp:posOffset>127000</wp:posOffset>
                </wp:positionV>
                <wp:extent cx="822106" cy="835573"/>
                <wp:effectExtent l="76200" t="95250" r="54610" b="79375"/>
                <wp:wrapNone/>
                <wp:docPr id="62" name="Eksplosjon 1 3"/>
                <wp:cNvGraphicFramePr/>
                <a:graphic xmlns:a="http://schemas.openxmlformats.org/drawingml/2006/main">
                  <a:graphicData uri="http://schemas.microsoft.com/office/word/2010/wordprocessingShape">
                    <wps:wsp>
                      <wps:cNvSpPr/>
                      <wps:spPr>
                        <a:xfrm>
                          <a:off x="0" y="0"/>
                          <a:ext cx="822106" cy="835573"/>
                        </a:xfrm>
                        <a:prstGeom prst="irregularSeal1">
                          <a:avLst/>
                        </a:prstGeom>
                        <a:solidFill>
                          <a:srgbClr val="92D050"/>
                        </a:solidFill>
                        <a:ln>
                          <a:solidFill>
                            <a:srgbClr val="92D050"/>
                          </a:solidFill>
                        </a:ln>
                      </wps:spPr>
                      <wps:style>
                        <a:lnRef idx="0">
                          <a:schemeClr val="dk1"/>
                        </a:lnRef>
                        <a:fillRef idx="3">
                          <a:schemeClr val="dk1"/>
                        </a:fillRef>
                        <a:effectRef idx="3">
                          <a:schemeClr val="dk1"/>
                        </a:effectRef>
                        <a:fontRef idx="minor">
                          <a:schemeClr val="lt1"/>
                        </a:fontRef>
                      </wps:style>
                      <wps:txbx>
                        <w:txbxContent>
                          <w:p w14:paraId="7168C484" w14:textId="77777777" w:rsidR="00712097" w:rsidRPr="002521CE" w:rsidRDefault="00712097" w:rsidP="00712097">
                            <w:pPr>
                              <w:jc w:val="center"/>
                              <w:rPr>
                                <w:b/>
                                <w:sz w:val="28"/>
                                <w:szCs w:val="28"/>
                              </w:rPr>
                            </w:pPr>
                            <w:r w:rsidRPr="002521CE">
                              <w:rPr>
                                <w:b/>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923DE" id="Eksplosjon 1 3" o:spid="_x0000_s1028" type="#_x0000_t71" style="position:absolute;left:0;text-align:left;margin-left:25.5pt;margin-top:10pt;width:64.75pt;height:6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" fillcolor="#92d050" strokecolor="#92d050">
                <v:shadow on="t" color="black" opacity="41287f" offset="0,2.2pt"/>
                <v:textbox>
                  <w:txbxContent>
                    <w:p w14:paraId="7168C484" w14:textId="77777777" w:rsidR="00712097" w:rsidRPr="002521CE" w:rsidRDefault="00712097" w:rsidP="00712097">
                      <w:pPr>
                        <w:jc w:val="center"/>
                        <w:rPr>
                          <w:b/>
                          <w:sz w:val="28"/>
                          <w:szCs w:val="28"/>
                        </w:rPr>
                      </w:pPr>
                      <w:r w:rsidRPr="002521CE">
                        <w:rPr>
                          <w:b/>
                          <w:sz w:val="28"/>
                          <w:szCs w:val="28"/>
                        </w:rPr>
                        <w:t>D</w:t>
                      </w:r>
                    </w:p>
                  </w:txbxContent>
                </v:textbox>
              </v:shape>
            </w:pict>
          </mc:Fallback>
        </mc:AlternateContent>
      </w:r>
    </w:p>
    <w:p w14:paraId="07654822" w14:textId="77777777" w:rsidR="00712097" w:rsidRPr="002521CE" w:rsidRDefault="00712097" w:rsidP="00DB31FD">
      <w:pPr>
        <w:pStyle w:val="Listeavsnitt"/>
        <w:spacing w:after="0" w:line="360" w:lineRule="auto"/>
        <w:ind w:left="2124"/>
        <w:rPr>
          <w:b/>
          <w:color w:val="92D050"/>
          <w:sz w:val="32"/>
          <w:szCs w:val="32"/>
        </w:rPr>
      </w:pPr>
      <w:r w:rsidRPr="002521CE">
        <w:rPr>
          <w:b/>
          <w:color w:val="92D050"/>
          <w:sz w:val="32"/>
          <w:szCs w:val="32"/>
        </w:rPr>
        <w:t>Danning</w:t>
      </w:r>
    </w:p>
    <w:p w14:paraId="6272B22D" w14:textId="2E9AEAC1" w:rsidR="00712097" w:rsidRDefault="00DA0FC7" w:rsidP="00DB31FD">
      <w:pPr>
        <w:pStyle w:val="Listeavsnitt"/>
        <w:spacing w:after="0" w:line="360" w:lineRule="auto"/>
        <w:ind w:left="3465"/>
        <w:rPr>
          <w:b/>
          <w:color w:val="92D050"/>
          <w:sz w:val="28"/>
          <w:szCs w:val="28"/>
        </w:rPr>
      </w:pPr>
      <w:r>
        <w:rPr>
          <w:b/>
          <w:noProof/>
          <w:color w:val="92D050"/>
          <w:sz w:val="28"/>
          <w:szCs w:val="28"/>
          <w:lang w:eastAsia="nb-NO"/>
        </w:rPr>
        <mc:AlternateContent>
          <mc:Choice Requires="wps">
            <w:drawing>
              <wp:anchor distT="0" distB="0" distL="114300" distR="114300" simplePos="0" relativeHeight="251688960" behindDoc="0" locked="0" layoutInCell="1" allowOverlap="1" wp14:anchorId="4A4C59CB" wp14:editId="33AF5641">
                <wp:simplePos x="0" y="0"/>
                <wp:positionH relativeFrom="column">
                  <wp:posOffset>345440</wp:posOffset>
                </wp:positionH>
                <wp:positionV relativeFrom="paragraph">
                  <wp:posOffset>22225</wp:posOffset>
                </wp:positionV>
                <wp:extent cx="790575" cy="835573"/>
                <wp:effectExtent l="0" t="0" r="28575" b="22225"/>
                <wp:wrapNone/>
                <wp:docPr id="63" name="Eksplosjon 1 4"/>
                <wp:cNvGraphicFramePr/>
                <a:graphic xmlns:a="http://schemas.openxmlformats.org/drawingml/2006/main">
                  <a:graphicData uri="http://schemas.microsoft.com/office/word/2010/wordprocessingShape">
                    <wps:wsp>
                      <wps:cNvSpPr/>
                      <wps:spPr>
                        <a:xfrm>
                          <a:off x="0" y="0"/>
                          <a:ext cx="790575" cy="835573"/>
                        </a:xfrm>
                        <a:prstGeom prst="irregularSeal1">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C910A" w14:textId="77777777" w:rsidR="00712097" w:rsidRPr="002521CE" w:rsidRDefault="00712097" w:rsidP="00712097">
                            <w:pPr>
                              <w:jc w:val="center"/>
                              <w:rPr>
                                <w:b/>
                                <w:sz w:val="28"/>
                                <w:szCs w:val="28"/>
                              </w:rPr>
                            </w:pPr>
                            <w:r w:rsidRPr="002521CE">
                              <w:rPr>
                                <w:b/>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C59CB" id="Eksplosjon 1 4" o:spid="_x0000_s1029" type="#_x0000_t71" style="position:absolute;left:0;text-align:left;margin-left:27.2pt;margin-top:1.75pt;width:62.25pt;height:6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" fillcolor="#7030a0" strokecolor="#7030a0" strokeweight="1pt">
                <v:textbox>
                  <w:txbxContent>
                    <w:p w14:paraId="6F0C910A" w14:textId="77777777" w:rsidR="00712097" w:rsidRPr="002521CE" w:rsidRDefault="00712097" w:rsidP="00712097">
                      <w:pPr>
                        <w:jc w:val="center"/>
                        <w:rPr>
                          <w:b/>
                          <w:sz w:val="28"/>
                          <w:szCs w:val="28"/>
                        </w:rPr>
                      </w:pPr>
                      <w:r w:rsidRPr="002521CE">
                        <w:rPr>
                          <w:b/>
                          <w:sz w:val="28"/>
                          <w:szCs w:val="28"/>
                        </w:rPr>
                        <w:t>A</w:t>
                      </w:r>
                    </w:p>
                  </w:txbxContent>
                </v:textbox>
              </v:shape>
            </w:pict>
          </mc:Fallback>
        </mc:AlternateContent>
      </w:r>
    </w:p>
    <w:p w14:paraId="652A5298" w14:textId="6DC7B573" w:rsidR="00712097" w:rsidRPr="002521CE" w:rsidRDefault="00712097" w:rsidP="00DB31FD">
      <w:pPr>
        <w:spacing w:after="0" w:line="360" w:lineRule="auto"/>
        <w:rPr>
          <w:b/>
          <w:color w:val="7030A0"/>
          <w:sz w:val="32"/>
          <w:szCs w:val="32"/>
        </w:rPr>
      </w:pPr>
      <w:r>
        <w:rPr>
          <w:b/>
          <w:color w:val="7030A0"/>
          <w:sz w:val="28"/>
          <w:szCs w:val="28"/>
        </w:rPr>
        <w:t xml:space="preserve">                                     </w:t>
      </w:r>
      <w:r w:rsidRPr="002521CE">
        <w:rPr>
          <w:b/>
          <w:color w:val="7030A0"/>
          <w:sz w:val="32"/>
          <w:szCs w:val="32"/>
        </w:rPr>
        <w:t>Aktivitet</w:t>
      </w:r>
    </w:p>
    <w:p w14:paraId="1EEC8A9E" w14:textId="4C03D21A" w:rsidR="00712097" w:rsidRDefault="00DA0FC7" w:rsidP="00DB31FD">
      <w:pPr>
        <w:spacing w:after="0" w:line="360" w:lineRule="auto"/>
        <w:ind w:left="3105"/>
        <w:rPr>
          <w:b/>
          <w:color w:val="FFC000"/>
          <w:sz w:val="28"/>
          <w:szCs w:val="28"/>
        </w:rPr>
      </w:pPr>
      <w:r>
        <w:rPr>
          <w:b/>
          <w:noProof/>
          <w:color w:val="7030A0"/>
          <w:sz w:val="28"/>
          <w:szCs w:val="28"/>
          <w:lang w:eastAsia="nb-NO"/>
        </w:rPr>
        <mc:AlternateContent>
          <mc:Choice Requires="wps">
            <w:drawing>
              <wp:anchor distT="0" distB="0" distL="114300" distR="114300" simplePos="0" relativeHeight="251689984" behindDoc="0" locked="0" layoutInCell="1" allowOverlap="1" wp14:anchorId="02752A83" wp14:editId="56CF933F">
                <wp:simplePos x="0" y="0"/>
                <wp:positionH relativeFrom="column">
                  <wp:posOffset>304165</wp:posOffset>
                </wp:positionH>
                <wp:positionV relativeFrom="paragraph">
                  <wp:posOffset>24765</wp:posOffset>
                </wp:positionV>
                <wp:extent cx="876300" cy="914400"/>
                <wp:effectExtent l="0" t="0" r="19050" b="19050"/>
                <wp:wrapNone/>
                <wp:docPr id="64" name="Eksplosjon 1 5"/>
                <wp:cNvGraphicFramePr/>
                <a:graphic xmlns:a="http://schemas.openxmlformats.org/drawingml/2006/main">
                  <a:graphicData uri="http://schemas.microsoft.com/office/word/2010/wordprocessingShape">
                    <wps:wsp>
                      <wps:cNvSpPr/>
                      <wps:spPr>
                        <a:xfrm>
                          <a:off x="0" y="0"/>
                          <a:ext cx="876300" cy="914400"/>
                        </a:xfrm>
                        <a:prstGeom prst="irregularSeal1">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2FFB2" w14:textId="77777777" w:rsidR="00712097" w:rsidRPr="002521CE" w:rsidRDefault="00712097" w:rsidP="00712097">
                            <w:pPr>
                              <w:jc w:val="center"/>
                              <w:rPr>
                                <w:b/>
                                <w:sz w:val="28"/>
                                <w:szCs w:val="28"/>
                              </w:rPr>
                            </w:pPr>
                            <w:r w:rsidRPr="002521CE">
                              <w:rPr>
                                <w:b/>
                                <w:sz w:val="28"/>
                                <w:szCs w:val="28"/>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52A83" id="Eksplosjon 1 5" o:spid="_x0000_s1030" type="#_x0000_t71" style="position:absolute;left:0;text-align:left;margin-left:23.95pt;margin-top:1.95pt;width:69pt;height:1in;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" fillcolor="#ffc000" strokecolor="#ffc000" strokeweight="1pt">
                <v:textbox>
                  <w:txbxContent>
                    <w:p w14:paraId="3D32FFB2" w14:textId="77777777" w:rsidR="00712097" w:rsidRPr="002521CE" w:rsidRDefault="00712097" w:rsidP="00712097">
                      <w:pPr>
                        <w:jc w:val="center"/>
                        <w:rPr>
                          <w:b/>
                          <w:sz w:val="28"/>
                          <w:szCs w:val="28"/>
                        </w:rPr>
                      </w:pPr>
                      <w:r w:rsidRPr="002521CE">
                        <w:rPr>
                          <w:b/>
                          <w:sz w:val="28"/>
                          <w:szCs w:val="28"/>
                        </w:rPr>
                        <w:t>R</w:t>
                      </w:r>
                    </w:p>
                  </w:txbxContent>
                </v:textbox>
              </v:shape>
            </w:pict>
          </mc:Fallback>
        </mc:AlternateContent>
      </w:r>
      <w:r w:rsidR="00712097">
        <w:rPr>
          <w:b/>
          <w:color w:val="FFC000"/>
          <w:sz w:val="28"/>
          <w:szCs w:val="28"/>
        </w:rPr>
        <w:t xml:space="preserve">     </w:t>
      </w:r>
    </w:p>
    <w:p w14:paraId="738EA2F1" w14:textId="2188F1D1" w:rsidR="00712097" w:rsidRPr="002521CE" w:rsidRDefault="00712097" w:rsidP="00DB31FD">
      <w:pPr>
        <w:spacing w:after="0" w:line="360" w:lineRule="auto"/>
        <w:ind w:left="2124"/>
        <w:rPr>
          <w:b/>
          <w:color w:val="FFC000"/>
          <w:sz w:val="28"/>
          <w:szCs w:val="28"/>
        </w:rPr>
      </w:pPr>
      <w:r w:rsidRPr="002521CE">
        <w:rPr>
          <w:b/>
          <w:color w:val="FFC000"/>
          <w:sz w:val="32"/>
          <w:szCs w:val="32"/>
        </w:rPr>
        <w:t>Respekt</w:t>
      </w:r>
    </w:p>
    <w:p w14:paraId="16EF56DB" w14:textId="64E6A596" w:rsidR="00DA0FC7" w:rsidRDefault="00DA0FC7" w:rsidP="00DB31FD">
      <w:pPr>
        <w:spacing w:after="0" w:line="360" w:lineRule="auto"/>
        <w:rPr>
          <w:b/>
          <w:color w:val="CCCCCF" w:themeColor="accent5" w:themeTint="66"/>
          <w:sz w:val="32"/>
          <w:szCs w:val="32"/>
        </w:rPr>
      </w:pPr>
      <w:r>
        <w:rPr>
          <w:noProof/>
          <w:color w:val="FFC000"/>
          <w:sz w:val="28"/>
          <w:szCs w:val="28"/>
          <w:lang w:eastAsia="nb-NO"/>
        </w:rPr>
        <mc:AlternateContent>
          <mc:Choice Requires="wps">
            <w:drawing>
              <wp:anchor distT="0" distB="0" distL="114300" distR="114300" simplePos="0" relativeHeight="251691008" behindDoc="0" locked="0" layoutInCell="1" allowOverlap="1" wp14:anchorId="047DCF19" wp14:editId="16A3B6CE">
                <wp:simplePos x="0" y="0"/>
                <wp:positionH relativeFrom="column">
                  <wp:posOffset>304800</wp:posOffset>
                </wp:positionH>
                <wp:positionV relativeFrom="paragraph">
                  <wp:posOffset>81915</wp:posOffset>
                </wp:positionV>
                <wp:extent cx="866775" cy="828675"/>
                <wp:effectExtent l="0" t="0" r="28575" b="28575"/>
                <wp:wrapNone/>
                <wp:docPr id="65" name="Eksplosjon 1 6"/>
                <wp:cNvGraphicFramePr/>
                <a:graphic xmlns:a="http://schemas.openxmlformats.org/drawingml/2006/main">
                  <a:graphicData uri="http://schemas.microsoft.com/office/word/2010/wordprocessingShape">
                    <wps:wsp>
                      <wps:cNvSpPr/>
                      <wps:spPr>
                        <a:xfrm>
                          <a:off x="0" y="0"/>
                          <a:ext cx="866775" cy="828675"/>
                        </a:xfrm>
                        <a:prstGeom prst="irregularSeal1">
                          <a:avLst/>
                        </a:prstGeom>
                        <a:solidFill>
                          <a:schemeClr val="tx2">
                            <a:lumMod val="60000"/>
                            <a:lumOff val="4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0CF5C" w14:textId="77777777" w:rsidR="00712097" w:rsidRPr="002521CE" w:rsidRDefault="00712097" w:rsidP="00712097">
                            <w:pPr>
                              <w:jc w:val="center"/>
                              <w:rPr>
                                <w:b/>
                                <w:sz w:val="28"/>
                                <w:szCs w:val="28"/>
                              </w:rPr>
                            </w:pPr>
                            <w:r w:rsidRPr="002521CE">
                              <w:rPr>
                                <w:b/>
                                <w:sz w:val="28"/>
                                <w:szCs w:val="2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DCF19" id="Eksplosjon 1 6" o:spid="_x0000_s1031" type="#_x0000_t71" style="position:absolute;margin-left:24pt;margin-top:6.45pt;width:68.25pt;height:6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" fillcolor="#5dc7f8 [1951]" strokecolor="#5dc7f8 [1951]" strokeweight="1pt">
                <v:textbox>
                  <w:txbxContent>
                    <w:p w14:paraId="4790CF5C" w14:textId="77777777" w:rsidR="00712097" w:rsidRPr="002521CE" w:rsidRDefault="00712097" w:rsidP="00712097">
                      <w:pPr>
                        <w:jc w:val="center"/>
                        <w:rPr>
                          <w:b/>
                          <w:sz w:val="28"/>
                          <w:szCs w:val="28"/>
                        </w:rPr>
                      </w:pPr>
                      <w:r w:rsidRPr="002521CE">
                        <w:rPr>
                          <w:b/>
                          <w:sz w:val="28"/>
                          <w:szCs w:val="28"/>
                        </w:rPr>
                        <w:t>H</w:t>
                      </w:r>
                    </w:p>
                  </w:txbxContent>
                </v:textbox>
              </v:shape>
            </w:pict>
          </mc:Fallback>
        </mc:AlternateContent>
      </w:r>
    </w:p>
    <w:p w14:paraId="5070A080" w14:textId="769FA0BF" w:rsidR="00712097" w:rsidRPr="00DA0FC7" w:rsidRDefault="00712097" w:rsidP="00DB31FD">
      <w:pPr>
        <w:spacing w:after="0" w:line="360" w:lineRule="auto"/>
        <w:ind w:left="1416" w:firstLine="708"/>
        <w:rPr>
          <w:b/>
          <w:color w:val="5DC7F8" w:themeColor="text2" w:themeTint="99"/>
          <w:sz w:val="28"/>
          <w:szCs w:val="28"/>
        </w:rPr>
      </w:pPr>
      <w:r w:rsidRPr="00DA0FC7">
        <w:rPr>
          <w:b/>
          <w:color w:val="5DC7F8" w:themeColor="text2" w:themeTint="99"/>
          <w:sz w:val="32"/>
          <w:szCs w:val="32"/>
        </w:rPr>
        <w:t>Humor</w:t>
      </w:r>
    </w:p>
    <w:p w14:paraId="66381ABD" w14:textId="4597DFA6" w:rsidR="00712097" w:rsidRPr="00DB31FD" w:rsidRDefault="00DA0FC7" w:rsidP="00DB31FD">
      <w:pPr>
        <w:spacing w:after="0" w:line="360" w:lineRule="auto"/>
        <w:rPr>
          <w:b/>
          <w:color w:val="C5FCE4" w:themeColor="accent3" w:themeTint="33"/>
          <w:sz w:val="28"/>
          <w:szCs w:val="28"/>
        </w:rPr>
      </w:pPr>
      <w:r>
        <w:rPr>
          <w:noProof/>
          <w:lang w:eastAsia="nb-NO"/>
        </w:rPr>
        <mc:AlternateContent>
          <mc:Choice Requires="wps">
            <w:drawing>
              <wp:anchor distT="0" distB="0" distL="114300" distR="114300" simplePos="0" relativeHeight="251692032" behindDoc="0" locked="0" layoutInCell="1" allowOverlap="1" wp14:anchorId="3B010C5B" wp14:editId="786C30B4">
                <wp:simplePos x="0" y="0"/>
                <wp:positionH relativeFrom="column">
                  <wp:posOffset>334010</wp:posOffset>
                </wp:positionH>
                <wp:positionV relativeFrom="paragraph">
                  <wp:posOffset>3810</wp:posOffset>
                </wp:positionV>
                <wp:extent cx="866775" cy="847725"/>
                <wp:effectExtent l="0" t="0" r="28575" b="28575"/>
                <wp:wrapNone/>
                <wp:docPr id="66" name="Eksplosjon 1 7"/>
                <wp:cNvGraphicFramePr/>
                <a:graphic xmlns:a="http://schemas.openxmlformats.org/drawingml/2006/main">
                  <a:graphicData uri="http://schemas.microsoft.com/office/word/2010/wordprocessingShape">
                    <wps:wsp>
                      <wps:cNvSpPr/>
                      <wps:spPr>
                        <a:xfrm>
                          <a:off x="0" y="0"/>
                          <a:ext cx="866775" cy="847725"/>
                        </a:xfrm>
                        <a:prstGeom prst="irregularSeal1">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30AF3" w14:textId="77777777" w:rsidR="00712097" w:rsidRPr="002521CE" w:rsidRDefault="00712097" w:rsidP="00712097">
                            <w:pPr>
                              <w:jc w:val="center"/>
                              <w:rPr>
                                <w:b/>
                                <w:sz w:val="28"/>
                                <w:szCs w:val="28"/>
                              </w:rPr>
                            </w:pPr>
                            <w:r w:rsidRPr="002521CE">
                              <w:rPr>
                                <w:b/>
                                <w:sz w:val="28"/>
                                <w:szCs w:val="2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10C5B" id="Eksplosjon 1 7" o:spid="_x0000_s1032" type="#_x0000_t71" style="position:absolute;margin-left:26.3pt;margin-top:.3pt;width:68.25pt;height:6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" fillcolor="#f9b2d6 [1303]" strokecolor="#f9b2d6 [1303]" strokeweight="1pt">
                <v:textbox>
                  <w:txbxContent>
                    <w:p w14:paraId="71030AF3" w14:textId="77777777" w:rsidR="00712097" w:rsidRPr="002521CE" w:rsidRDefault="00712097" w:rsidP="00712097">
                      <w:pPr>
                        <w:jc w:val="center"/>
                        <w:rPr>
                          <w:b/>
                          <w:sz w:val="28"/>
                          <w:szCs w:val="28"/>
                        </w:rPr>
                      </w:pPr>
                      <w:r w:rsidRPr="002521CE">
                        <w:rPr>
                          <w:b/>
                          <w:sz w:val="28"/>
                          <w:szCs w:val="28"/>
                        </w:rPr>
                        <w:t>E</w:t>
                      </w:r>
                    </w:p>
                  </w:txbxContent>
                </v:textbox>
              </v:shape>
            </w:pict>
          </mc:Fallback>
        </mc:AlternateContent>
      </w:r>
      <w:r w:rsidR="00712097" w:rsidRPr="00DB31FD">
        <w:rPr>
          <w:b/>
          <w:color w:val="C5FCE4" w:themeColor="accent3" w:themeTint="33"/>
          <w:sz w:val="28"/>
          <w:szCs w:val="28"/>
        </w:rPr>
        <w:t xml:space="preserve"> </w:t>
      </w:r>
    </w:p>
    <w:p w14:paraId="1166C0F8" w14:textId="0F04C8CB" w:rsidR="00712097" w:rsidRPr="00DA0FC7" w:rsidRDefault="00712097" w:rsidP="00DB31FD">
      <w:pPr>
        <w:pStyle w:val="Listeavsnitt"/>
        <w:spacing w:after="0" w:line="360" w:lineRule="auto"/>
        <w:ind w:left="2124"/>
        <w:rPr>
          <w:b/>
          <w:color w:val="F9B2D6" w:themeColor="accent4" w:themeTint="66"/>
          <w:sz w:val="32"/>
          <w:szCs w:val="32"/>
        </w:rPr>
      </w:pPr>
      <w:r w:rsidRPr="00DA0FC7">
        <w:rPr>
          <w:b/>
          <w:color w:val="F9B2D6" w:themeColor="accent4" w:themeTint="66"/>
          <w:sz w:val="32"/>
          <w:szCs w:val="32"/>
        </w:rPr>
        <w:t>Empati</w:t>
      </w:r>
    </w:p>
    <w:p w14:paraId="2A71C515" w14:textId="7E0FC284" w:rsidR="00712097" w:rsidRDefault="00DA0FC7" w:rsidP="00DB31FD">
      <w:pPr>
        <w:spacing w:after="0" w:line="360" w:lineRule="auto"/>
        <w:rPr>
          <w:b/>
          <w:color w:val="7B9B1E" w:themeColor="accent2" w:themeShade="BF"/>
          <w:sz w:val="28"/>
          <w:szCs w:val="28"/>
        </w:rPr>
      </w:pPr>
      <w:r>
        <w:rPr>
          <w:b/>
          <w:noProof/>
          <w:sz w:val="28"/>
          <w:szCs w:val="28"/>
          <w:lang w:eastAsia="nb-NO"/>
        </w:rPr>
        <mc:AlternateContent>
          <mc:Choice Requires="wps">
            <w:drawing>
              <wp:anchor distT="0" distB="0" distL="114300" distR="114300" simplePos="0" relativeHeight="251693056" behindDoc="0" locked="0" layoutInCell="1" allowOverlap="1" wp14:anchorId="6CB18615" wp14:editId="104F15D9">
                <wp:simplePos x="0" y="0"/>
                <wp:positionH relativeFrom="column">
                  <wp:posOffset>288925</wp:posOffset>
                </wp:positionH>
                <wp:positionV relativeFrom="paragraph">
                  <wp:posOffset>10795</wp:posOffset>
                </wp:positionV>
                <wp:extent cx="876300" cy="932180"/>
                <wp:effectExtent l="0" t="0" r="19050" b="20320"/>
                <wp:wrapNone/>
                <wp:docPr id="67" name="Eksplosjon 1 8"/>
                <wp:cNvGraphicFramePr/>
                <a:graphic xmlns:a="http://schemas.openxmlformats.org/drawingml/2006/main">
                  <a:graphicData uri="http://schemas.microsoft.com/office/word/2010/wordprocessingShape">
                    <wps:wsp>
                      <wps:cNvSpPr/>
                      <wps:spPr>
                        <a:xfrm>
                          <a:off x="0" y="0"/>
                          <a:ext cx="876300" cy="932180"/>
                        </a:xfrm>
                        <a:prstGeom prst="irregularSeal1">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ECB87F" w14:textId="77777777" w:rsidR="00712097" w:rsidRPr="002521CE" w:rsidRDefault="00712097" w:rsidP="00712097">
                            <w:pPr>
                              <w:jc w:val="center"/>
                              <w:rPr>
                                <w:b/>
                                <w:sz w:val="28"/>
                                <w:szCs w:val="28"/>
                              </w:rPr>
                            </w:pPr>
                            <w:r w:rsidRPr="002521CE">
                              <w:rPr>
                                <w:b/>
                                <w:sz w:val="28"/>
                                <w:szCs w:val="28"/>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18615" id="Eksplosjon 1 8" o:spid="_x0000_s1033" type="#_x0000_t71" style="position:absolute;margin-left:22.75pt;margin-top:.85pt;width:69pt;height:73.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" fillcolor="#c00000" strokecolor="#c00000" strokeweight="1pt">
                <v:textbox>
                  <w:txbxContent>
                    <w:p w14:paraId="41ECB87F" w14:textId="77777777" w:rsidR="00712097" w:rsidRPr="002521CE" w:rsidRDefault="00712097" w:rsidP="00712097">
                      <w:pPr>
                        <w:jc w:val="center"/>
                        <w:rPr>
                          <w:b/>
                          <w:sz w:val="28"/>
                          <w:szCs w:val="28"/>
                        </w:rPr>
                      </w:pPr>
                      <w:r w:rsidRPr="002521CE">
                        <w:rPr>
                          <w:b/>
                          <w:sz w:val="28"/>
                          <w:szCs w:val="28"/>
                        </w:rPr>
                        <w:t>I</w:t>
                      </w:r>
                    </w:p>
                  </w:txbxContent>
                </v:textbox>
              </v:shape>
            </w:pict>
          </mc:Fallback>
        </mc:AlternateContent>
      </w:r>
      <w:r w:rsidR="00712097">
        <w:rPr>
          <w:b/>
          <w:color w:val="7B9B1E" w:themeColor="accent2" w:themeShade="BF"/>
          <w:sz w:val="28"/>
          <w:szCs w:val="28"/>
        </w:rPr>
        <w:t xml:space="preserve">                                            </w:t>
      </w:r>
    </w:p>
    <w:p w14:paraId="69A2715F" w14:textId="1DB1AE47" w:rsidR="00712097" w:rsidRPr="002521CE" w:rsidRDefault="00712097" w:rsidP="00DB31FD">
      <w:pPr>
        <w:spacing w:after="0" w:line="360" w:lineRule="auto"/>
        <w:rPr>
          <w:b/>
          <w:color w:val="7B9B1E" w:themeColor="accent2" w:themeShade="BF"/>
          <w:sz w:val="28"/>
          <w:szCs w:val="28"/>
        </w:rPr>
      </w:pPr>
      <w:r>
        <w:rPr>
          <w:b/>
          <w:color w:val="7B9B1E" w:themeColor="accent2" w:themeShade="BF"/>
          <w:sz w:val="28"/>
          <w:szCs w:val="28"/>
        </w:rPr>
        <w:t xml:space="preserve">                                     </w:t>
      </w:r>
      <w:r w:rsidRPr="00DA0FC7">
        <w:rPr>
          <w:b/>
          <w:color w:val="C00000"/>
          <w:sz w:val="32"/>
          <w:szCs w:val="32"/>
        </w:rPr>
        <w:t>Idérik</w:t>
      </w:r>
    </w:p>
    <w:p w14:paraId="2882EA78" w14:textId="650DC6AC" w:rsidR="00712097" w:rsidRDefault="00DA0FC7" w:rsidP="00DB31FD">
      <w:pPr>
        <w:pStyle w:val="Listeavsnitt"/>
        <w:spacing w:after="0" w:line="360" w:lineRule="auto"/>
        <w:ind w:left="3465"/>
        <w:rPr>
          <w:b/>
          <w:color w:val="009900"/>
          <w:sz w:val="32"/>
          <w:szCs w:val="32"/>
        </w:rPr>
      </w:pPr>
      <w:r>
        <w:rPr>
          <w:noProof/>
          <w:color w:val="A5D028" w:themeColor="accent2"/>
          <w:sz w:val="28"/>
          <w:szCs w:val="28"/>
          <w:lang w:eastAsia="nb-NO"/>
        </w:rPr>
        <mc:AlternateContent>
          <mc:Choice Requires="wps">
            <w:drawing>
              <wp:anchor distT="0" distB="0" distL="114300" distR="114300" simplePos="0" relativeHeight="251694080" behindDoc="0" locked="0" layoutInCell="1" allowOverlap="1" wp14:anchorId="3490DE4E" wp14:editId="6DB1F282">
                <wp:simplePos x="0" y="0"/>
                <wp:positionH relativeFrom="column">
                  <wp:posOffset>294640</wp:posOffset>
                </wp:positionH>
                <wp:positionV relativeFrom="paragraph">
                  <wp:posOffset>13970</wp:posOffset>
                </wp:positionV>
                <wp:extent cx="891189" cy="1087820"/>
                <wp:effectExtent l="0" t="0" r="4445" b="0"/>
                <wp:wrapNone/>
                <wp:docPr id="68" name="Eksplosjon 1 9"/>
                <wp:cNvGraphicFramePr/>
                <a:graphic xmlns:a="http://schemas.openxmlformats.org/drawingml/2006/main">
                  <a:graphicData uri="http://schemas.microsoft.com/office/word/2010/wordprocessingShape">
                    <wps:wsp>
                      <wps:cNvSpPr/>
                      <wps:spPr>
                        <a:xfrm>
                          <a:off x="0" y="0"/>
                          <a:ext cx="891189" cy="1087820"/>
                        </a:xfrm>
                        <a:prstGeom prst="irregularSeal1">
                          <a:avLst/>
                        </a:prstGeom>
                        <a:solidFill>
                          <a:srgbClr val="009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011C13" w14:textId="77777777" w:rsidR="00712097" w:rsidRPr="002521CE" w:rsidRDefault="00712097" w:rsidP="00712097">
                            <w:pPr>
                              <w:jc w:val="center"/>
                              <w:rPr>
                                <w:b/>
                                <w:sz w:val="28"/>
                                <w:szCs w:val="28"/>
                              </w:rPr>
                            </w:pPr>
                            <w:r w:rsidRPr="002521CE">
                              <w:rPr>
                                <w:b/>
                                <w:sz w:val="28"/>
                                <w:szCs w:val="28"/>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0DE4E" id="Eksplosjon 1 9" o:spid="_x0000_s1034" type="#_x0000_t71" style="position:absolute;left:0;text-align:left;margin-left:23.2pt;margin-top:1.1pt;width:70.15pt;height:85.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" fillcolor="#090" stroked="f" strokeweight="1pt">
                <v:textbox>
                  <w:txbxContent>
                    <w:p w14:paraId="00011C13" w14:textId="77777777" w:rsidR="00712097" w:rsidRPr="002521CE" w:rsidRDefault="00712097" w:rsidP="00712097">
                      <w:pPr>
                        <w:jc w:val="center"/>
                        <w:rPr>
                          <w:b/>
                          <w:sz w:val="28"/>
                          <w:szCs w:val="28"/>
                        </w:rPr>
                      </w:pPr>
                      <w:r w:rsidRPr="002521CE">
                        <w:rPr>
                          <w:b/>
                          <w:sz w:val="28"/>
                          <w:szCs w:val="28"/>
                        </w:rPr>
                        <w:t>M</w:t>
                      </w:r>
                    </w:p>
                  </w:txbxContent>
                </v:textbox>
              </v:shape>
            </w:pict>
          </mc:Fallback>
        </mc:AlternateContent>
      </w:r>
    </w:p>
    <w:p w14:paraId="4169C9CC" w14:textId="052E876B" w:rsidR="00712097" w:rsidRPr="00DA0FC7" w:rsidRDefault="00712097" w:rsidP="00DB31FD">
      <w:pPr>
        <w:spacing w:after="0" w:line="360" w:lineRule="auto"/>
        <w:ind w:left="1416" w:firstLine="708"/>
        <w:rPr>
          <w:b/>
          <w:color w:val="7B9B1E" w:themeColor="accent2" w:themeShade="BF"/>
          <w:sz w:val="28"/>
          <w:szCs w:val="28"/>
        </w:rPr>
      </w:pPr>
      <w:r w:rsidRPr="00DA0FC7">
        <w:rPr>
          <w:b/>
          <w:color w:val="009900"/>
          <w:sz w:val="32"/>
          <w:szCs w:val="32"/>
        </w:rPr>
        <w:t>Mestring</w:t>
      </w:r>
    </w:p>
    <w:p w14:paraId="132371CA" w14:textId="77777777" w:rsidR="00DA0FC7" w:rsidRDefault="00DA0FC7" w:rsidP="00DB31FD">
      <w:pPr>
        <w:spacing w:after="0" w:line="360" w:lineRule="auto"/>
        <w:ind w:firstLine="360"/>
        <w:rPr>
          <w:b/>
          <w:color w:val="FFC000" w:themeColor="accent1"/>
          <w:sz w:val="36"/>
          <w:szCs w:val="36"/>
        </w:rPr>
      </w:pPr>
    </w:p>
    <w:p w14:paraId="7297C221" w14:textId="6F22125D" w:rsidR="008B7CBC" w:rsidRDefault="008B7CBC" w:rsidP="00DB31FD">
      <w:pPr>
        <w:spacing w:after="0" w:line="360" w:lineRule="auto"/>
        <w:ind w:firstLine="360"/>
        <w:rPr>
          <w:b/>
          <w:color w:val="F24099" w:themeColor="accent4"/>
          <w:sz w:val="24"/>
          <w:szCs w:val="24"/>
        </w:rPr>
      </w:pPr>
    </w:p>
    <w:p w14:paraId="09277A4A" w14:textId="4A8B3024" w:rsidR="008B7CBC" w:rsidRDefault="008B7CBC" w:rsidP="00DB31FD">
      <w:pPr>
        <w:spacing w:after="0" w:line="360" w:lineRule="auto"/>
        <w:ind w:firstLine="360"/>
        <w:rPr>
          <w:b/>
          <w:color w:val="F24099" w:themeColor="accent4"/>
          <w:sz w:val="24"/>
          <w:szCs w:val="24"/>
        </w:rPr>
      </w:pPr>
    </w:p>
    <w:p w14:paraId="58C2A4F3" w14:textId="77777777" w:rsidR="008B7CBC" w:rsidRDefault="008B7CBC" w:rsidP="00DB31FD">
      <w:pPr>
        <w:spacing w:after="0" w:line="360" w:lineRule="auto"/>
        <w:ind w:firstLine="360"/>
        <w:rPr>
          <w:b/>
          <w:color w:val="F24099" w:themeColor="accent4"/>
          <w:sz w:val="24"/>
          <w:szCs w:val="24"/>
        </w:rPr>
      </w:pPr>
    </w:p>
    <w:p w14:paraId="58BEA9F6" w14:textId="77777777" w:rsidR="008B7CBC" w:rsidRDefault="008B7CBC" w:rsidP="00DB31FD">
      <w:pPr>
        <w:spacing w:after="0" w:line="360" w:lineRule="auto"/>
        <w:ind w:firstLine="360"/>
        <w:rPr>
          <w:b/>
          <w:color w:val="F24099" w:themeColor="accent4"/>
          <w:sz w:val="24"/>
          <w:szCs w:val="24"/>
        </w:rPr>
      </w:pPr>
    </w:p>
    <w:p w14:paraId="3E123226" w14:textId="42FF5723" w:rsidR="00DA0FC7" w:rsidRPr="00DA0FC7" w:rsidRDefault="00DA0FC7" w:rsidP="001E76C7">
      <w:pPr>
        <w:spacing w:after="0" w:line="240" w:lineRule="auto"/>
        <w:ind w:firstLine="360"/>
        <w:rPr>
          <w:b/>
          <w:color w:val="F24099" w:themeColor="accent4"/>
          <w:sz w:val="24"/>
          <w:szCs w:val="24"/>
        </w:rPr>
      </w:pPr>
      <w:r w:rsidRPr="00DA0FC7">
        <w:rPr>
          <w:b/>
          <w:color w:val="F24099" w:themeColor="accent4"/>
          <w:sz w:val="24"/>
          <w:szCs w:val="24"/>
        </w:rPr>
        <w:t>Vennskap</w:t>
      </w:r>
    </w:p>
    <w:p w14:paraId="5B1AC407" w14:textId="77777777" w:rsidR="00DA0FC7" w:rsidRPr="00DA0FC7" w:rsidRDefault="00DA0FC7" w:rsidP="00DB31FD">
      <w:pPr>
        <w:pStyle w:val="Listeavsnitt"/>
        <w:numPr>
          <w:ilvl w:val="0"/>
          <w:numId w:val="5"/>
        </w:numPr>
        <w:spacing w:after="0" w:line="360" w:lineRule="auto"/>
      </w:pPr>
      <w:r w:rsidRPr="00DA0FC7">
        <w:t>Legge til rette slik at barna skal få utvikle og oppleve godt vennskap med andre barn</w:t>
      </w:r>
    </w:p>
    <w:p w14:paraId="2CDF33C9" w14:textId="77777777" w:rsidR="00DA0FC7" w:rsidRPr="00DA0FC7" w:rsidRDefault="00DA0FC7" w:rsidP="00DB31FD">
      <w:pPr>
        <w:pStyle w:val="Listeavsnitt"/>
        <w:numPr>
          <w:ilvl w:val="0"/>
          <w:numId w:val="5"/>
        </w:numPr>
        <w:spacing w:after="0" w:line="360" w:lineRule="auto"/>
      </w:pPr>
      <w:r w:rsidRPr="00DA0FC7">
        <w:t>Alle skal ha noen å ha det gøy sammen med</w:t>
      </w:r>
    </w:p>
    <w:p w14:paraId="39DA6344" w14:textId="258B30D0" w:rsidR="007424DD" w:rsidRPr="008B7CBC" w:rsidRDefault="00DA0FC7" w:rsidP="00DB31FD">
      <w:pPr>
        <w:pStyle w:val="Listeavsnitt"/>
        <w:numPr>
          <w:ilvl w:val="0"/>
          <w:numId w:val="5"/>
        </w:numPr>
        <w:spacing w:after="0" w:line="360" w:lineRule="auto"/>
        <w:rPr>
          <w:b/>
          <w:color w:val="002060"/>
          <w:sz w:val="24"/>
          <w:szCs w:val="24"/>
        </w:rPr>
      </w:pPr>
      <w:r w:rsidRPr="00DA0FC7">
        <w:t>Skape trygghet og tilhørighet, styrke selvfølelse og sosial kompetanse gjennom vennskap</w:t>
      </w:r>
    </w:p>
    <w:p w14:paraId="67DC6B5C" w14:textId="77777777" w:rsidR="008B7CBC" w:rsidRPr="007424DD" w:rsidRDefault="008B7CBC" w:rsidP="008B7CBC">
      <w:pPr>
        <w:pStyle w:val="Listeavsnitt"/>
        <w:spacing w:after="0" w:line="360" w:lineRule="auto"/>
        <w:rPr>
          <w:b/>
          <w:color w:val="002060"/>
          <w:sz w:val="24"/>
          <w:szCs w:val="24"/>
        </w:rPr>
      </w:pPr>
    </w:p>
    <w:p w14:paraId="37F98441" w14:textId="12D2BE47" w:rsidR="00DA0FC7" w:rsidRPr="007424DD" w:rsidRDefault="00DA0FC7" w:rsidP="001E76C7">
      <w:pPr>
        <w:spacing w:after="0" w:line="240" w:lineRule="auto"/>
        <w:ind w:firstLine="360"/>
        <w:rPr>
          <w:b/>
          <w:color w:val="002060"/>
          <w:sz w:val="24"/>
          <w:szCs w:val="24"/>
        </w:rPr>
      </w:pPr>
      <w:r w:rsidRPr="007424DD">
        <w:rPr>
          <w:b/>
          <w:color w:val="002060"/>
          <w:sz w:val="24"/>
          <w:szCs w:val="24"/>
        </w:rPr>
        <w:t>Inkludering</w:t>
      </w:r>
    </w:p>
    <w:p w14:paraId="7A5378CB" w14:textId="77777777" w:rsidR="00DA0FC7" w:rsidRPr="00DA0FC7" w:rsidRDefault="00DA0FC7" w:rsidP="00DB31FD">
      <w:pPr>
        <w:pStyle w:val="Listeavsnitt"/>
        <w:numPr>
          <w:ilvl w:val="0"/>
          <w:numId w:val="6"/>
        </w:numPr>
        <w:spacing w:after="0" w:line="360" w:lineRule="auto"/>
      </w:pPr>
      <w:r w:rsidRPr="00DA0FC7">
        <w:t>Alle skal føle seg like mye verdt og unike</w:t>
      </w:r>
    </w:p>
    <w:p w14:paraId="6F4DF303" w14:textId="77777777" w:rsidR="00DA0FC7" w:rsidRPr="00DA0FC7" w:rsidRDefault="00DA0FC7" w:rsidP="00DB31FD">
      <w:pPr>
        <w:pStyle w:val="Listeavsnitt"/>
        <w:numPr>
          <w:ilvl w:val="0"/>
          <w:numId w:val="6"/>
        </w:numPr>
        <w:spacing w:after="0" w:line="360" w:lineRule="auto"/>
      </w:pPr>
      <w:r w:rsidRPr="00DA0FC7">
        <w:t>Alle skal bli anerkjent – barn, foreldre og ansatte</w:t>
      </w:r>
    </w:p>
    <w:p w14:paraId="1C70B041" w14:textId="77777777" w:rsidR="00DA0FC7" w:rsidRPr="00DA0FC7" w:rsidRDefault="00DA0FC7" w:rsidP="00DB31FD">
      <w:pPr>
        <w:pStyle w:val="Listeavsnitt"/>
        <w:numPr>
          <w:ilvl w:val="0"/>
          <w:numId w:val="6"/>
        </w:numPr>
        <w:spacing w:after="0" w:line="360" w:lineRule="auto"/>
      </w:pPr>
      <w:r w:rsidRPr="00DA0FC7">
        <w:t>Skape og videreføre gode holdninger</w:t>
      </w:r>
    </w:p>
    <w:p w14:paraId="2A267253" w14:textId="77777777" w:rsidR="00DA0FC7" w:rsidRPr="00941D11" w:rsidRDefault="00DA0FC7" w:rsidP="00DB31FD">
      <w:pPr>
        <w:pStyle w:val="Listeavsnitt"/>
        <w:spacing w:after="0" w:line="360" w:lineRule="auto"/>
        <w:rPr>
          <w:sz w:val="24"/>
          <w:szCs w:val="24"/>
        </w:rPr>
      </w:pPr>
    </w:p>
    <w:p w14:paraId="1FFCA349" w14:textId="77777777" w:rsidR="00DA0FC7" w:rsidRPr="00DA0FC7" w:rsidRDefault="00DA0FC7" w:rsidP="001E76C7">
      <w:pPr>
        <w:spacing w:after="0" w:line="240" w:lineRule="auto"/>
        <w:ind w:firstLine="360"/>
        <w:rPr>
          <w:b/>
          <w:color w:val="92D050"/>
          <w:sz w:val="24"/>
          <w:szCs w:val="24"/>
        </w:rPr>
      </w:pPr>
      <w:r w:rsidRPr="00DA0FC7">
        <w:rPr>
          <w:b/>
          <w:color w:val="92D050"/>
          <w:sz w:val="24"/>
          <w:szCs w:val="24"/>
        </w:rPr>
        <w:t xml:space="preserve">Danning </w:t>
      </w:r>
    </w:p>
    <w:p w14:paraId="3A10E5C9" w14:textId="77777777" w:rsidR="00DA0FC7" w:rsidRPr="00DA0FC7" w:rsidRDefault="00DA0FC7" w:rsidP="00DB31FD">
      <w:pPr>
        <w:pStyle w:val="Listeavsnitt"/>
        <w:numPr>
          <w:ilvl w:val="0"/>
          <w:numId w:val="7"/>
        </w:numPr>
        <w:spacing w:after="0" w:line="360" w:lineRule="auto"/>
      </w:pPr>
      <w:r w:rsidRPr="00DA0FC7">
        <w:t>Barna skal få forholde seg prøvende og nysgjerrige til omverdenen</w:t>
      </w:r>
    </w:p>
    <w:p w14:paraId="354C27B0" w14:textId="77777777" w:rsidR="00DA0FC7" w:rsidRPr="00DA0FC7" w:rsidRDefault="00DA0FC7" w:rsidP="00DB31FD">
      <w:pPr>
        <w:pStyle w:val="Listeavsnitt"/>
        <w:numPr>
          <w:ilvl w:val="0"/>
          <w:numId w:val="7"/>
        </w:numPr>
        <w:spacing w:after="0" w:line="360" w:lineRule="auto"/>
      </w:pPr>
      <w:r w:rsidRPr="00DA0FC7">
        <w:t>Bidra til at barna kan forstå felles verdier og normer</w:t>
      </w:r>
    </w:p>
    <w:p w14:paraId="459B5258" w14:textId="77777777" w:rsidR="00DA0FC7" w:rsidRPr="00DA0FC7" w:rsidRDefault="00DA0FC7" w:rsidP="00DB31FD">
      <w:pPr>
        <w:pStyle w:val="Listeavsnitt"/>
        <w:numPr>
          <w:ilvl w:val="0"/>
          <w:numId w:val="7"/>
        </w:numPr>
        <w:spacing w:after="0" w:line="360" w:lineRule="auto"/>
      </w:pPr>
      <w:r w:rsidRPr="00DA0FC7">
        <w:t>Fremme barnas tilhørighet til samfunn, natur og kultur</w:t>
      </w:r>
    </w:p>
    <w:p w14:paraId="72B2D7C7" w14:textId="77777777" w:rsidR="00DA0FC7" w:rsidRPr="007424DD" w:rsidRDefault="00DA0FC7" w:rsidP="00DB31FD">
      <w:pPr>
        <w:pStyle w:val="Listeavsnitt"/>
        <w:spacing w:after="0" w:line="360" w:lineRule="auto"/>
        <w:rPr>
          <w:sz w:val="24"/>
          <w:szCs w:val="24"/>
        </w:rPr>
      </w:pPr>
    </w:p>
    <w:p w14:paraId="520CD704" w14:textId="77777777" w:rsidR="00DA0FC7" w:rsidRPr="007424DD" w:rsidRDefault="00DA0FC7" w:rsidP="001E76C7">
      <w:pPr>
        <w:spacing w:after="0" w:line="240" w:lineRule="auto"/>
        <w:ind w:firstLine="360"/>
        <w:rPr>
          <w:b/>
          <w:color w:val="7030A0"/>
          <w:sz w:val="24"/>
          <w:szCs w:val="24"/>
        </w:rPr>
      </w:pPr>
      <w:r w:rsidRPr="007424DD">
        <w:rPr>
          <w:b/>
          <w:color w:val="7030A0"/>
          <w:sz w:val="24"/>
          <w:szCs w:val="24"/>
        </w:rPr>
        <w:t>Aktivitet</w:t>
      </w:r>
    </w:p>
    <w:p w14:paraId="51A199AE" w14:textId="24CE6EF3" w:rsidR="00DA0FC7" w:rsidRPr="00DA0FC7" w:rsidRDefault="00DA0FC7" w:rsidP="00DB31FD">
      <w:pPr>
        <w:pStyle w:val="Listeavsnitt"/>
        <w:numPr>
          <w:ilvl w:val="0"/>
          <w:numId w:val="8"/>
        </w:numPr>
        <w:spacing w:after="0" w:line="360" w:lineRule="auto"/>
      </w:pPr>
      <w:r w:rsidRPr="00DA0FC7">
        <w:t>Legge til rette for variert fysisk aktivitet</w:t>
      </w:r>
      <w:r w:rsidR="00892AAA">
        <w:t>,</w:t>
      </w:r>
      <w:r w:rsidRPr="00DA0FC7">
        <w:t xml:space="preserve"> både inne og ute</w:t>
      </w:r>
    </w:p>
    <w:p w14:paraId="3F919143" w14:textId="77777777" w:rsidR="00DA0FC7" w:rsidRPr="00DA0FC7" w:rsidRDefault="00DA0FC7" w:rsidP="00DB31FD">
      <w:pPr>
        <w:pStyle w:val="Listeavsnitt"/>
        <w:numPr>
          <w:ilvl w:val="0"/>
          <w:numId w:val="8"/>
        </w:numPr>
        <w:spacing w:after="0" w:line="360" w:lineRule="auto"/>
      </w:pPr>
      <w:r w:rsidRPr="00DA0FC7">
        <w:t>Engasjerte og deltakende voksne</w:t>
      </w:r>
    </w:p>
    <w:p w14:paraId="53BF1870" w14:textId="23FDCC11" w:rsidR="007424DD" w:rsidRPr="008B7CBC" w:rsidRDefault="00DA0FC7" w:rsidP="008957A7">
      <w:pPr>
        <w:pStyle w:val="Listeavsnitt"/>
        <w:numPr>
          <w:ilvl w:val="0"/>
          <w:numId w:val="8"/>
        </w:numPr>
        <w:spacing w:after="0" w:line="360" w:lineRule="auto"/>
        <w:rPr>
          <w:sz w:val="24"/>
          <w:szCs w:val="24"/>
        </w:rPr>
      </w:pPr>
      <w:r w:rsidRPr="00DA0FC7">
        <w:t>Det skal være gøy med fysisk aktivitet i barnehagen</w:t>
      </w:r>
    </w:p>
    <w:p w14:paraId="5A8A66D1" w14:textId="77777777" w:rsidR="008B7CBC" w:rsidRPr="008B7CBC" w:rsidRDefault="008B7CBC" w:rsidP="008B7CBC">
      <w:pPr>
        <w:pStyle w:val="Listeavsnitt"/>
        <w:spacing w:after="0" w:line="360" w:lineRule="auto"/>
        <w:rPr>
          <w:sz w:val="24"/>
          <w:szCs w:val="24"/>
        </w:rPr>
      </w:pPr>
    </w:p>
    <w:p w14:paraId="2BD98704" w14:textId="77777777" w:rsidR="00DA0FC7" w:rsidRPr="007424DD" w:rsidRDefault="00DA0FC7" w:rsidP="001E76C7">
      <w:pPr>
        <w:spacing w:after="0" w:line="240" w:lineRule="auto"/>
        <w:ind w:left="360"/>
        <w:rPr>
          <w:b/>
          <w:color w:val="FFC000"/>
          <w:sz w:val="24"/>
          <w:szCs w:val="24"/>
        </w:rPr>
      </w:pPr>
      <w:r w:rsidRPr="007424DD">
        <w:rPr>
          <w:b/>
          <w:color w:val="FFC000"/>
          <w:sz w:val="24"/>
          <w:szCs w:val="24"/>
        </w:rPr>
        <w:t>Respekt</w:t>
      </w:r>
    </w:p>
    <w:p w14:paraId="6F2EEE66" w14:textId="77777777" w:rsidR="001E76C7" w:rsidRDefault="00DA0FC7" w:rsidP="00D6790C">
      <w:pPr>
        <w:pStyle w:val="Listeavsnitt"/>
        <w:numPr>
          <w:ilvl w:val="0"/>
          <w:numId w:val="9"/>
        </w:numPr>
        <w:spacing w:after="0" w:line="360" w:lineRule="auto"/>
      </w:pPr>
      <w:r w:rsidRPr="00DA0FC7">
        <w:t>Alle barn, foreldre og medarbeidere skal møtes med likeverd og respekt</w:t>
      </w:r>
    </w:p>
    <w:p w14:paraId="2D7FF50C" w14:textId="111F0C7E" w:rsidR="00DA0FC7" w:rsidRDefault="00DA0FC7" w:rsidP="00D6790C">
      <w:pPr>
        <w:pStyle w:val="Listeavsnitt"/>
        <w:numPr>
          <w:ilvl w:val="0"/>
          <w:numId w:val="9"/>
        </w:numPr>
        <w:spacing w:after="0" w:line="360" w:lineRule="auto"/>
      </w:pPr>
      <w:r w:rsidRPr="00DA0FC7">
        <w:t>Være lyttende og mottagelig for hverandres interesser, behov og innspill i planlegging og aktiviteter</w:t>
      </w:r>
    </w:p>
    <w:p w14:paraId="374BC702" w14:textId="77777777" w:rsidR="001E76C7" w:rsidRPr="00DA0FC7" w:rsidRDefault="001E76C7" w:rsidP="001E76C7">
      <w:pPr>
        <w:pStyle w:val="Listeavsnitt"/>
        <w:spacing w:after="0" w:line="360" w:lineRule="auto"/>
      </w:pPr>
    </w:p>
    <w:p w14:paraId="18EFFADD" w14:textId="77777777" w:rsidR="00DA0FC7" w:rsidRPr="007424DD" w:rsidRDefault="00DA0FC7" w:rsidP="001E76C7">
      <w:pPr>
        <w:spacing w:after="0" w:line="240" w:lineRule="auto"/>
        <w:ind w:firstLine="360"/>
        <w:rPr>
          <w:b/>
          <w:color w:val="00B0F0"/>
          <w:sz w:val="24"/>
          <w:szCs w:val="24"/>
        </w:rPr>
      </w:pPr>
      <w:r w:rsidRPr="007424DD">
        <w:rPr>
          <w:b/>
          <w:color w:val="00B0F0"/>
          <w:sz w:val="24"/>
          <w:szCs w:val="24"/>
        </w:rPr>
        <w:t>Humor</w:t>
      </w:r>
    </w:p>
    <w:p w14:paraId="4977BF8F" w14:textId="77777777" w:rsidR="00DA0FC7" w:rsidRPr="00DA0FC7" w:rsidRDefault="00DA0FC7" w:rsidP="00DB31FD">
      <w:pPr>
        <w:pStyle w:val="Listeavsnitt"/>
        <w:numPr>
          <w:ilvl w:val="0"/>
          <w:numId w:val="10"/>
        </w:numPr>
        <w:spacing w:after="0" w:line="360" w:lineRule="auto"/>
      </w:pPr>
      <w:r w:rsidRPr="00DA0FC7">
        <w:t>Viktig å le og ha humor i hverdagen</w:t>
      </w:r>
    </w:p>
    <w:p w14:paraId="11FCB189" w14:textId="77777777" w:rsidR="00DA0FC7" w:rsidRPr="00DA0FC7" w:rsidRDefault="00DA0FC7" w:rsidP="00DB31FD">
      <w:pPr>
        <w:pStyle w:val="Listeavsnitt"/>
        <w:numPr>
          <w:ilvl w:val="0"/>
          <w:numId w:val="10"/>
        </w:numPr>
        <w:spacing w:after="0" w:line="360" w:lineRule="auto"/>
      </w:pPr>
      <w:r w:rsidRPr="00DA0FC7">
        <w:t>Lære å ikke ta seg selv så høytidelig</w:t>
      </w:r>
    </w:p>
    <w:p w14:paraId="26338D6B" w14:textId="2B31598C" w:rsidR="00DA0FC7" w:rsidRDefault="00DA0FC7" w:rsidP="00DB31FD">
      <w:pPr>
        <w:pStyle w:val="Listeavsnitt"/>
        <w:numPr>
          <w:ilvl w:val="0"/>
          <w:numId w:val="10"/>
        </w:numPr>
        <w:spacing w:after="0" w:line="360" w:lineRule="auto"/>
      </w:pPr>
      <w:r w:rsidRPr="00DA0FC7">
        <w:t>Bruke humor som en faktor for å danne vennskap og relasjoner</w:t>
      </w:r>
    </w:p>
    <w:p w14:paraId="1F451372" w14:textId="6E619CDA" w:rsidR="008B7CBC" w:rsidRDefault="008B7CBC" w:rsidP="008B7CBC">
      <w:pPr>
        <w:spacing w:after="0" w:line="360" w:lineRule="auto"/>
        <w:ind w:left="360"/>
      </w:pPr>
    </w:p>
    <w:p w14:paraId="7ADC93CB" w14:textId="77777777" w:rsidR="00DA0FC7" w:rsidRPr="007424DD" w:rsidRDefault="00DA0FC7" w:rsidP="001E76C7">
      <w:pPr>
        <w:spacing w:after="0" w:line="240" w:lineRule="auto"/>
        <w:ind w:left="360"/>
        <w:rPr>
          <w:color w:val="F9B2D6" w:themeColor="accent4" w:themeTint="66"/>
          <w:sz w:val="24"/>
          <w:szCs w:val="24"/>
        </w:rPr>
      </w:pPr>
      <w:r w:rsidRPr="007424DD">
        <w:rPr>
          <w:b/>
          <w:color w:val="F9B2D6" w:themeColor="accent4" w:themeTint="66"/>
          <w:sz w:val="24"/>
          <w:szCs w:val="24"/>
        </w:rPr>
        <w:t>Empati</w:t>
      </w:r>
    </w:p>
    <w:p w14:paraId="7B1EBAD1" w14:textId="77777777" w:rsidR="00DA0FC7" w:rsidRPr="00DA0FC7" w:rsidRDefault="00DA0FC7" w:rsidP="00DB31FD">
      <w:pPr>
        <w:pStyle w:val="Listeavsnitt"/>
        <w:numPr>
          <w:ilvl w:val="0"/>
          <w:numId w:val="11"/>
        </w:numPr>
        <w:spacing w:after="0" w:line="360" w:lineRule="auto"/>
      </w:pPr>
      <w:r w:rsidRPr="00DA0FC7">
        <w:t>Ha omsorg for hverandre</w:t>
      </w:r>
    </w:p>
    <w:p w14:paraId="64F1EFAA" w14:textId="77777777" w:rsidR="00DA0FC7" w:rsidRPr="00DA0FC7" w:rsidRDefault="00DA0FC7" w:rsidP="00DB31FD">
      <w:pPr>
        <w:pStyle w:val="Listeavsnitt"/>
        <w:numPr>
          <w:ilvl w:val="0"/>
          <w:numId w:val="11"/>
        </w:numPr>
        <w:spacing w:after="0" w:line="360" w:lineRule="auto"/>
      </w:pPr>
      <w:r w:rsidRPr="00DA0FC7">
        <w:t>Lære seg å ta hensyn</w:t>
      </w:r>
    </w:p>
    <w:p w14:paraId="308443D2" w14:textId="77777777" w:rsidR="00DA0FC7" w:rsidRPr="00DA0FC7" w:rsidRDefault="00DA0FC7" w:rsidP="00DB31FD">
      <w:pPr>
        <w:pStyle w:val="Listeavsnitt"/>
        <w:numPr>
          <w:ilvl w:val="0"/>
          <w:numId w:val="11"/>
        </w:numPr>
        <w:spacing w:after="0" w:line="360" w:lineRule="auto"/>
      </w:pPr>
      <w:r w:rsidRPr="00DA0FC7">
        <w:t>De voksne må være gode forbilder og veiledere</w:t>
      </w:r>
    </w:p>
    <w:p w14:paraId="5D2A9AD1" w14:textId="77777777" w:rsidR="00DA0FC7" w:rsidRPr="00DA0FC7" w:rsidRDefault="00DA0FC7" w:rsidP="00DB31FD">
      <w:pPr>
        <w:pStyle w:val="Listeavsnitt"/>
        <w:numPr>
          <w:ilvl w:val="0"/>
          <w:numId w:val="11"/>
        </w:numPr>
        <w:spacing w:after="0" w:line="360" w:lineRule="auto"/>
      </w:pPr>
      <w:r w:rsidRPr="00DA0FC7">
        <w:t xml:space="preserve">Lære barna å løse konflikter ved å snakke sammen </w:t>
      </w:r>
    </w:p>
    <w:p w14:paraId="4682215C" w14:textId="77777777" w:rsidR="00DA0FC7" w:rsidRPr="00DA0FC7" w:rsidRDefault="00DA0FC7" w:rsidP="00DB31FD">
      <w:pPr>
        <w:pStyle w:val="Listeavsnitt"/>
        <w:numPr>
          <w:ilvl w:val="0"/>
          <w:numId w:val="11"/>
        </w:numPr>
        <w:spacing w:after="0" w:line="360" w:lineRule="auto"/>
      </w:pPr>
      <w:r w:rsidRPr="00DA0FC7">
        <w:t>Hjelpe barna med å forstå hvordan andre har det og opplever situasjoner</w:t>
      </w:r>
    </w:p>
    <w:p w14:paraId="0946B3AC" w14:textId="77777777" w:rsidR="00DA0FC7" w:rsidRPr="00A164EA" w:rsidRDefault="00DA0FC7" w:rsidP="00DB31FD">
      <w:pPr>
        <w:spacing w:after="0" w:line="360" w:lineRule="auto"/>
        <w:ind w:left="360"/>
        <w:rPr>
          <w:sz w:val="24"/>
          <w:szCs w:val="24"/>
        </w:rPr>
      </w:pPr>
    </w:p>
    <w:p w14:paraId="78677A83" w14:textId="77777777" w:rsidR="00DA0FC7" w:rsidRPr="007424DD" w:rsidRDefault="00DA0FC7" w:rsidP="001E76C7">
      <w:pPr>
        <w:spacing w:after="0" w:line="240" w:lineRule="auto"/>
        <w:ind w:firstLine="360"/>
        <w:rPr>
          <w:b/>
          <w:color w:val="C00000"/>
          <w:sz w:val="24"/>
          <w:szCs w:val="24"/>
        </w:rPr>
      </w:pPr>
      <w:r w:rsidRPr="007424DD">
        <w:rPr>
          <w:b/>
          <w:color w:val="C00000"/>
          <w:sz w:val="24"/>
          <w:szCs w:val="24"/>
        </w:rPr>
        <w:t>Idérik</w:t>
      </w:r>
    </w:p>
    <w:p w14:paraId="34D3FA29" w14:textId="77777777" w:rsidR="00DA0FC7" w:rsidRPr="00DA0FC7" w:rsidRDefault="00DA0FC7" w:rsidP="00DB31FD">
      <w:pPr>
        <w:pStyle w:val="Listeavsnitt"/>
        <w:numPr>
          <w:ilvl w:val="0"/>
          <w:numId w:val="6"/>
        </w:numPr>
        <w:spacing w:after="0" w:line="360" w:lineRule="auto"/>
      </w:pPr>
      <w:r w:rsidRPr="00DA0FC7">
        <w:t xml:space="preserve"> «Et barn har hundre språk» og derfor ønsker vi at barnas idéer, tanker, interesser og nysgjerrighet skal være med å vise vei for læringen.</w:t>
      </w:r>
    </w:p>
    <w:p w14:paraId="4330D96D" w14:textId="77777777" w:rsidR="00DA0FC7" w:rsidRPr="00DA0FC7" w:rsidRDefault="00DA0FC7" w:rsidP="00DB31FD">
      <w:pPr>
        <w:pStyle w:val="Listeavsnitt"/>
        <w:numPr>
          <w:ilvl w:val="0"/>
          <w:numId w:val="6"/>
        </w:numPr>
        <w:spacing w:after="0" w:line="360" w:lineRule="auto"/>
      </w:pPr>
      <w:r w:rsidRPr="00DA0FC7">
        <w:t>Rommene innbyr til god lek og mulighet til å utforske og utfolde seg kunstnerisk</w:t>
      </w:r>
    </w:p>
    <w:p w14:paraId="4411FEF8" w14:textId="77777777" w:rsidR="00DA0FC7" w:rsidRPr="00DA0FC7" w:rsidRDefault="00DA0FC7" w:rsidP="00DB31FD">
      <w:pPr>
        <w:pStyle w:val="Listeavsnitt"/>
        <w:numPr>
          <w:ilvl w:val="0"/>
          <w:numId w:val="6"/>
        </w:numPr>
        <w:spacing w:after="0" w:line="360" w:lineRule="auto"/>
      </w:pPr>
      <w:r w:rsidRPr="00DA0FC7">
        <w:t xml:space="preserve">Materialet og lekene barna trenger, skal være oversiktlig plassert og tilgjengelige. </w:t>
      </w:r>
    </w:p>
    <w:p w14:paraId="22BC86CC" w14:textId="77777777" w:rsidR="00DA0FC7" w:rsidRDefault="00DA0FC7" w:rsidP="00DB31FD">
      <w:pPr>
        <w:pStyle w:val="Listeavsnitt"/>
        <w:spacing w:after="0" w:line="360" w:lineRule="auto"/>
        <w:rPr>
          <w:sz w:val="24"/>
          <w:szCs w:val="24"/>
        </w:rPr>
      </w:pPr>
    </w:p>
    <w:p w14:paraId="358BF2FD" w14:textId="77777777" w:rsidR="00DA0FC7" w:rsidRPr="007424DD" w:rsidRDefault="00DA0FC7" w:rsidP="001E76C7">
      <w:pPr>
        <w:spacing w:after="0" w:line="240" w:lineRule="auto"/>
        <w:ind w:firstLine="360"/>
        <w:rPr>
          <w:b/>
          <w:color w:val="009900"/>
          <w:sz w:val="24"/>
          <w:szCs w:val="24"/>
        </w:rPr>
      </w:pPr>
      <w:r w:rsidRPr="007424DD">
        <w:rPr>
          <w:b/>
          <w:color w:val="009900"/>
          <w:sz w:val="24"/>
          <w:szCs w:val="24"/>
        </w:rPr>
        <w:t>Mestring</w:t>
      </w:r>
    </w:p>
    <w:p w14:paraId="54F59FB3" w14:textId="77777777" w:rsidR="00DA0FC7" w:rsidRPr="00DA0FC7" w:rsidRDefault="00DA0FC7" w:rsidP="00DB31FD">
      <w:pPr>
        <w:pStyle w:val="Default"/>
        <w:numPr>
          <w:ilvl w:val="0"/>
          <w:numId w:val="13"/>
        </w:numPr>
        <w:spacing w:line="360" w:lineRule="auto"/>
        <w:rPr>
          <w:rFonts w:asciiTheme="minorHAnsi" w:hAnsiTheme="minorHAnsi"/>
          <w:color w:val="auto"/>
          <w:sz w:val="22"/>
          <w:szCs w:val="22"/>
        </w:rPr>
      </w:pPr>
      <w:r w:rsidRPr="00DA0FC7">
        <w:rPr>
          <w:rFonts w:asciiTheme="minorHAnsi" w:hAnsiTheme="minorHAnsi"/>
          <w:color w:val="auto"/>
          <w:sz w:val="22"/>
          <w:szCs w:val="22"/>
        </w:rPr>
        <w:t>Alle barna skal få bruke og utvikle sine medfødte egenskaper og sitt potensiale</w:t>
      </w:r>
    </w:p>
    <w:p w14:paraId="6DFC78A1" w14:textId="77777777" w:rsidR="00DA0FC7" w:rsidRPr="00DA0FC7" w:rsidRDefault="00DA0FC7" w:rsidP="00DB31FD">
      <w:pPr>
        <w:pStyle w:val="Listeavsnitt"/>
        <w:numPr>
          <w:ilvl w:val="0"/>
          <w:numId w:val="13"/>
        </w:numPr>
        <w:spacing w:after="0" w:line="360" w:lineRule="auto"/>
      </w:pPr>
      <w:r w:rsidRPr="00DA0FC7">
        <w:t>Gi barna tid og rom til å klare selv</w:t>
      </w:r>
    </w:p>
    <w:p w14:paraId="09ACBA31" w14:textId="77777777" w:rsidR="00DA0FC7" w:rsidRPr="00DA0FC7" w:rsidRDefault="00DA0FC7" w:rsidP="00DB31FD">
      <w:pPr>
        <w:pStyle w:val="Listeavsnitt"/>
        <w:numPr>
          <w:ilvl w:val="0"/>
          <w:numId w:val="13"/>
        </w:numPr>
        <w:spacing w:after="0" w:line="360" w:lineRule="auto"/>
      </w:pPr>
      <w:r w:rsidRPr="00DA0FC7">
        <w:t>Bruke pedagogisk dokumentasjon.</w:t>
      </w:r>
    </w:p>
    <w:p w14:paraId="506E2A6E" w14:textId="13C131EE" w:rsidR="00956BBB" w:rsidRDefault="005A42C5" w:rsidP="008B7CBC">
      <w:pPr>
        <w:pStyle w:val="Tittel"/>
        <w:spacing w:line="240" w:lineRule="auto"/>
      </w:pPr>
      <w:r>
        <w:t xml:space="preserve">REGGIO EMILIA </w:t>
      </w:r>
      <w:r w:rsidR="005F191B">
        <w:t>Filosofien</w:t>
      </w:r>
    </w:p>
    <w:p w14:paraId="3480AB1E" w14:textId="77777777" w:rsidR="00754615" w:rsidRDefault="00754615" w:rsidP="00DB31FD">
      <w:pPr>
        <w:spacing w:after="0" w:line="360" w:lineRule="auto"/>
      </w:pPr>
    </w:p>
    <w:p w14:paraId="784BAFC7" w14:textId="2D0BDED5" w:rsidR="00D62EC1" w:rsidRDefault="00017874" w:rsidP="00DB31FD">
      <w:pPr>
        <w:spacing w:after="0" w:line="360" w:lineRule="auto"/>
      </w:pPr>
      <w:r>
        <w:t xml:space="preserve">Vidarheim er inspirert av </w:t>
      </w:r>
      <w:r w:rsidR="00754615">
        <w:t xml:space="preserve">Reggio Emilia </w:t>
      </w:r>
      <w:r w:rsidR="00D62EC1">
        <w:t>filosofien</w:t>
      </w:r>
      <w:r>
        <w:t>, som oppsto på 1960-tallet i den italienske</w:t>
      </w:r>
      <w:r w:rsidR="00D62EC1">
        <w:t xml:space="preserve"> landsbyen</w:t>
      </w:r>
      <w:r>
        <w:t xml:space="preserve"> med samme navn. </w:t>
      </w:r>
    </w:p>
    <w:p w14:paraId="65B56FB4" w14:textId="77777777" w:rsidR="008B7CBC" w:rsidRDefault="008B7CBC" w:rsidP="00DB31FD">
      <w:pPr>
        <w:spacing w:after="0" w:line="360" w:lineRule="auto"/>
      </w:pPr>
    </w:p>
    <w:p w14:paraId="4490DF0D" w14:textId="77777777" w:rsidR="00051B01" w:rsidRDefault="00D62EC1" w:rsidP="00051B01">
      <w:pPr>
        <w:spacing w:after="0" w:line="360" w:lineRule="auto"/>
      </w:pPr>
      <w:r>
        <w:t xml:space="preserve">Filosofien bygger på at barn fødes med en rekke muligheter, evner og uttrykk og har hundre språk. Den handler om hvordan vi som voksne ser på barnet og hvordan vi forholder oss til det. Vi må ikke frarøve barna språkene/uttrykksmåtene. </w:t>
      </w:r>
    </w:p>
    <w:p w14:paraId="4AD993C1" w14:textId="77777777" w:rsidR="00051B01" w:rsidRDefault="00051B01" w:rsidP="00051B01">
      <w:pPr>
        <w:spacing w:after="0" w:line="360" w:lineRule="auto"/>
      </w:pPr>
    </w:p>
    <w:p w14:paraId="0AA36978" w14:textId="1E09FDD7" w:rsidR="00D62EC1" w:rsidRDefault="00051B01" w:rsidP="00DB31FD">
      <w:pPr>
        <w:spacing w:after="0" w:line="360" w:lineRule="auto"/>
      </w:pPr>
      <w:r w:rsidRPr="003443FA">
        <w:rPr>
          <w:rFonts w:eastAsia="Times New Roman" w:cs="Times New Roman"/>
        </w:rPr>
        <w:t>Filosofiens hovedtanke er å sette barnet i sentrum, at barna skal gis mulighet til å være delaktige og ha medvirkning i sin egen hverdag. Barn lærer best ved førstehåndserfaringer. Dette skjer gjennom utforskning, undring ut ifra egne interesser, og i samspill med andre barn og voksne</w:t>
      </w:r>
      <w:r>
        <w:rPr>
          <w:rFonts w:eastAsia="Times New Roman" w:cs="Times New Roman"/>
        </w:rPr>
        <w:t>.</w:t>
      </w:r>
    </w:p>
    <w:p w14:paraId="0226AD06" w14:textId="77777777" w:rsidR="008B7CBC" w:rsidRDefault="008B7CBC" w:rsidP="00DB31FD">
      <w:pPr>
        <w:spacing w:after="0" w:line="360" w:lineRule="auto"/>
      </w:pPr>
    </w:p>
    <w:p w14:paraId="42A48292" w14:textId="77777777" w:rsidR="008B7CBC" w:rsidRDefault="00D62EC1" w:rsidP="00DB31FD">
      <w:pPr>
        <w:spacing w:after="0" w:line="360" w:lineRule="auto"/>
      </w:pPr>
      <w:r>
        <w:t xml:space="preserve">Det at vi er forskjellige fremheves som noe positivt </w:t>
      </w:r>
    </w:p>
    <w:p w14:paraId="3A11E3F4" w14:textId="20C863AC" w:rsidR="00D62EC1" w:rsidRDefault="00D62EC1" w:rsidP="00DB31FD">
      <w:pPr>
        <w:spacing w:after="0" w:line="360" w:lineRule="auto"/>
      </w:pPr>
      <w:r>
        <w:t xml:space="preserve">og spennende. Kommunikasjon er et viktig ledd i arbeidet med å fremme barns læring. De voksne må være gode på det å lytte og snakke med barn. </w:t>
      </w:r>
    </w:p>
    <w:p w14:paraId="63F688A0" w14:textId="77777777" w:rsidR="008B7CBC" w:rsidRDefault="00D62EC1" w:rsidP="00DB31FD">
      <w:pPr>
        <w:spacing w:after="0" w:line="360" w:lineRule="auto"/>
      </w:pPr>
      <w:r>
        <w:t xml:space="preserve">De voksnes rolle er å legge til rette for mest mulig </w:t>
      </w:r>
    </w:p>
    <w:p w14:paraId="5B62ECCB" w14:textId="3C31F7A7" w:rsidR="00D62EC1" w:rsidRDefault="00D62EC1" w:rsidP="00DB31FD">
      <w:pPr>
        <w:spacing w:after="0" w:line="360" w:lineRule="auto"/>
      </w:pPr>
      <w:r>
        <w:t xml:space="preserve">utvikling, la barna få mulighet til å utforske og tolke omgivelsene slik at de vil oppleve mestring og opparbeide seg god selvtillit. Vi må være tilstede og tett på barna for å kunne gi dem god tid til å bearbeide egne inntrykk. Vi må skape en god atmosfære i barnehagen som er preget av annerkjennelse og en lyttende pedagogikk. Viktige kjennetegn på dette vil være forståelse, bekreftelse, refleksjon og åpenhet. </w:t>
      </w:r>
    </w:p>
    <w:p w14:paraId="076190E4" w14:textId="77777777" w:rsidR="008B7CBC" w:rsidRDefault="008B7CBC" w:rsidP="00DB31FD">
      <w:pPr>
        <w:spacing w:after="0" w:line="360" w:lineRule="auto"/>
        <w:rPr>
          <w:rFonts w:eastAsia="Times New Roman" w:cs="Times New Roman"/>
        </w:rPr>
      </w:pPr>
    </w:p>
    <w:p w14:paraId="31BC01E3" w14:textId="2EF8420F" w:rsidR="006B3EBD" w:rsidRDefault="00D62EC1" w:rsidP="008E502A">
      <w:pPr>
        <w:spacing w:after="0" w:line="360" w:lineRule="auto"/>
        <w:rPr>
          <w:rFonts w:eastAsia="Times New Roman" w:cs="Times New Roman"/>
        </w:rPr>
      </w:pPr>
      <w:r w:rsidRPr="003443FA">
        <w:rPr>
          <w:rFonts w:eastAsia="Times New Roman" w:cs="Times New Roman"/>
        </w:rPr>
        <w:t xml:space="preserve"> I Reggio Emilia-filosofien er det fokus på 3 pedagogiske faktorer; de voksne, barna selv og rommet/det fysiske miljøet. </w:t>
      </w:r>
      <w:r w:rsidR="00D77D22">
        <w:rPr>
          <w:rFonts w:eastAsia="Times New Roman" w:cs="Times New Roman"/>
        </w:rPr>
        <w:t>Vi ønsker at det fysiske miljøet skal fremme det pedagogiske arbeidet. Vi ser det fysiske miljøet på Vidarheim som en viktig ressurs og vi ønsker å skape rom som bidrar til kreativitet, lek og læring. Det fysiske miljøet skal være tilrettelagt for kreative møter mellom barn og voksne</w:t>
      </w:r>
      <w:r w:rsidR="00F46721">
        <w:rPr>
          <w:rFonts w:eastAsia="Times New Roman" w:cs="Times New Roman"/>
        </w:rPr>
        <w:t>,</w:t>
      </w:r>
      <w:r w:rsidR="00D77D22">
        <w:rPr>
          <w:rFonts w:eastAsia="Times New Roman" w:cs="Times New Roman"/>
        </w:rPr>
        <w:t xml:space="preserve"> men også oppmuntre barna til selvstendig utforsking. Et miljø tilpasset barns behov er under stadig forandring. Organisering av</w:t>
      </w:r>
      <w:r w:rsidR="008E502A">
        <w:rPr>
          <w:rFonts w:eastAsia="Times New Roman" w:cs="Times New Roman"/>
        </w:rPr>
        <w:t xml:space="preserve"> rom</w:t>
      </w:r>
      <w:r w:rsidR="004267C3">
        <w:rPr>
          <w:rFonts w:eastAsia="Times New Roman" w:cs="Times New Roman"/>
        </w:rPr>
        <w:t>, d</w:t>
      </w:r>
      <w:r w:rsidR="008E502A">
        <w:rPr>
          <w:rFonts w:eastAsia="Times New Roman" w:cs="Times New Roman"/>
        </w:rPr>
        <w:t>agsrytme, materiell og små og store grupper skal gi barna ro og mulighet for utforsking og refleksjoner.</w:t>
      </w:r>
    </w:p>
    <w:p w14:paraId="0509E807" w14:textId="77777777" w:rsidR="00887A93" w:rsidRDefault="00887A93" w:rsidP="008E502A">
      <w:pPr>
        <w:spacing w:after="0" w:line="360" w:lineRule="auto"/>
        <w:rPr>
          <w:rFonts w:eastAsia="Times New Roman" w:cs="Times New Roman"/>
        </w:rPr>
      </w:pPr>
    </w:p>
    <w:p w14:paraId="29379880" w14:textId="77777777" w:rsidR="00887A93" w:rsidRDefault="00887A93" w:rsidP="00887A93">
      <w:pPr>
        <w:pStyle w:val="Sitat"/>
        <w:rPr>
          <w:rFonts w:ascii="Ink Free" w:eastAsia="Times New Roman" w:hAnsi="Ink Free"/>
        </w:rPr>
      </w:pPr>
      <w:r>
        <w:rPr>
          <w:rFonts w:ascii="Ink Free" w:eastAsia="Times New Roman" w:hAnsi="Ink Free"/>
        </w:rPr>
        <w:t xml:space="preserve">Hvis et barn skal kunne velge, </w:t>
      </w:r>
    </w:p>
    <w:p w14:paraId="5AB9D0A3" w14:textId="54E21E78" w:rsidR="00887A93" w:rsidRDefault="00887A93" w:rsidP="00887A93">
      <w:pPr>
        <w:pStyle w:val="Sitat"/>
        <w:rPr>
          <w:rFonts w:ascii="Ink Free" w:eastAsia="Times New Roman" w:hAnsi="Ink Free"/>
        </w:rPr>
      </w:pPr>
      <w:r>
        <w:rPr>
          <w:rFonts w:ascii="Ink Free" w:eastAsia="Times New Roman" w:hAnsi="Ink Free"/>
        </w:rPr>
        <w:t>må det kjenne til mulighetene.</w:t>
      </w:r>
    </w:p>
    <w:p w14:paraId="01B7D5BD" w14:textId="1E7D7D52" w:rsidR="00887A93" w:rsidRPr="00887A93" w:rsidRDefault="00887A93" w:rsidP="00887A93">
      <w:pPr>
        <w:jc w:val="right"/>
        <w:rPr>
          <w:sz w:val="16"/>
          <w:szCs w:val="16"/>
        </w:rPr>
      </w:pPr>
      <w:r>
        <w:rPr>
          <w:sz w:val="16"/>
          <w:szCs w:val="16"/>
        </w:rPr>
        <w:t>Loris Malaguzzi</w:t>
      </w:r>
    </w:p>
    <w:p w14:paraId="6F9D7EBE" w14:textId="77777777" w:rsidR="008E502A" w:rsidRDefault="008E502A" w:rsidP="008E502A">
      <w:pPr>
        <w:spacing w:after="0" w:line="360" w:lineRule="auto"/>
      </w:pPr>
    </w:p>
    <w:p w14:paraId="63DB8E16" w14:textId="0F548E67" w:rsidR="00FA1F2F" w:rsidRDefault="00FA1F2F" w:rsidP="008B7CBC">
      <w:pPr>
        <w:pStyle w:val="Tittel"/>
        <w:spacing w:line="240" w:lineRule="auto"/>
      </w:pPr>
      <w:r>
        <w:t>BARNS MEDVIRKNING</w:t>
      </w:r>
    </w:p>
    <w:p w14:paraId="05AA0057" w14:textId="0252F00C" w:rsidR="00D124A6" w:rsidRPr="009008D3" w:rsidRDefault="00D124A6" w:rsidP="00DB31FD">
      <w:pPr>
        <w:spacing w:after="0" w:line="360" w:lineRule="auto"/>
      </w:pPr>
    </w:p>
    <w:p w14:paraId="5E6A24A0" w14:textId="77777777" w:rsidR="00051B01" w:rsidRDefault="00D124A6" w:rsidP="00DB31FD">
      <w:pPr>
        <w:spacing w:after="0" w:line="360" w:lineRule="auto"/>
      </w:pPr>
      <w:r>
        <w:t xml:space="preserve">Barns medvirkning er et viktig begrep i Reggio Emilia. Medvirkning betyr ikke at barna skal bestemme alt. Men vi skal utvikle prosjekter ut fra barnas utforskertrang, ta vare på barnas kreativitet og nysgjerrighet og utvikle gode samarbeidsevner. Barna skal få mulighet til å våge å gjennomføre og følge sine interesser. </w:t>
      </w:r>
    </w:p>
    <w:p w14:paraId="65DBAF38" w14:textId="535AB8E2" w:rsidR="00D124A6" w:rsidRDefault="00D124A6" w:rsidP="00DB31FD">
      <w:pPr>
        <w:spacing w:after="0" w:line="360" w:lineRule="auto"/>
      </w:pPr>
      <w:r>
        <w:t>Vi må observere for å finne ut hvordan barnet tenker og handler. Samtale</w:t>
      </w:r>
      <w:r w:rsidR="00F76EBB">
        <w:t>r</w:t>
      </w:r>
      <w:r>
        <w:t xml:space="preserve"> med barna er </w:t>
      </w:r>
      <w:r w:rsidR="00F76EBB">
        <w:t xml:space="preserve">også </w:t>
      </w:r>
      <w:r>
        <w:t xml:space="preserve">viktig. Personalet skal støtte barna, lytte, stille spørsmål og undre seg sammen med </w:t>
      </w:r>
      <w:r w:rsidRPr="003F2F2D">
        <w:t>barna</w:t>
      </w:r>
      <w:r>
        <w:t xml:space="preserve"> underveis.</w:t>
      </w:r>
      <w:r w:rsidR="00F76EBB">
        <w:t xml:space="preserve"> På småbarnsavdelingene der ikke alle barna kan uttrykke seg verbalt er o</w:t>
      </w:r>
      <w:r>
        <w:t>bservasjon ekstra viktig</w:t>
      </w:r>
      <w:r w:rsidR="00F76EBB">
        <w:t>.</w:t>
      </w:r>
    </w:p>
    <w:p w14:paraId="41DA6626" w14:textId="77777777" w:rsidR="008B7CBC" w:rsidRDefault="008B7CBC" w:rsidP="008B7CBC">
      <w:pPr>
        <w:pStyle w:val="Tittel"/>
        <w:spacing w:line="240" w:lineRule="auto"/>
        <w:rPr>
          <w:rFonts w:eastAsia="Times New Roman"/>
        </w:rPr>
      </w:pPr>
    </w:p>
    <w:p w14:paraId="66E73B36" w14:textId="65B73E35" w:rsidR="00F42A9A" w:rsidRDefault="00F42A9A" w:rsidP="008B7CBC">
      <w:pPr>
        <w:pStyle w:val="Tittel"/>
        <w:spacing w:line="240" w:lineRule="auto"/>
        <w:rPr>
          <w:rFonts w:eastAsia="Times New Roman"/>
        </w:rPr>
      </w:pPr>
      <w:r>
        <w:rPr>
          <w:rFonts w:eastAsia="Times New Roman"/>
        </w:rPr>
        <w:t>L</w:t>
      </w:r>
      <w:r w:rsidRPr="00C94976">
        <w:rPr>
          <w:rFonts w:eastAsia="Times New Roman"/>
        </w:rPr>
        <w:t xml:space="preserve">ivsmestring </w:t>
      </w:r>
      <w:r w:rsidRPr="004B2E98">
        <w:rPr>
          <w:rFonts w:eastAsia="Times New Roman"/>
        </w:rPr>
        <w:t>og helse</w:t>
      </w:r>
    </w:p>
    <w:p w14:paraId="2D61C87C" w14:textId="77777777" w:rsidR="00754615" w:rsidRDefault="00754615" w:rsidP="00DB31FD">
      <w:pPr>
        <w:spacing w:after="0" w:line="360" w:lineRule="auto"/>
      </w:pPr>
    </w:p>
    <w:p w14:paraId="42C3D680" w14:textId="050B18B0" w:rsidR="008B7CBC" w:rsidRDefault="00754615" w:rsidP="00DB31FD">
      <w:pPr>
        <w:spacing w:after="0" w:line="360" w:lineRule="auto"/>
      </w:pPr>
      <w:r>
        <w:t xml:space="preserve">Å fremme barns fysiske og psykiske helse er </w:t>
      </w:r>
      <w:r w:rsidR="00F42A9A" w:rsidRPr="004B2E98">
        <w:t xml:space="preserve">stadig </w:t>
      </w:r>
      <w:r>
        <w:t xml:space="preserve">et aktuelt </w:t>
      </w:r>
      <w:r w:rsidR="00F42A9A" w:rsidRPr="004B2E98">
        <w:t>tema</w:t>
      </w:r>
      <w:r>
        <w:t>.</w:t>
      </w:r>
      <w:r w:rsidR="00F42A9A" w:rsidRPr="004B2E98">
        <w:t xml:space="preserve"> I kommunedelplanen for Øyer kommune, Lev i Øyer, står det at det skal legges til rette for fysisk aktivitet og helsefremmende tiltak overfor alle innbyggere</w:t>
      </w:r>
      <w:r w:rsidR="00F46721">
        <w:t>,</w:t>
      </w:r>
      <w:r w:rsidR="00F42A9A" w:rsidRPr="004B2E98">
        <w:t xml:space="preserve"> og at levevaner og folkehelse skal være tema i barnehagen.</w:t>
      </w:r>
    </w:p>
    <w:p w14:paraId="191FC630" w14:textId="356A1C13" w:rsidR="00F42A9A" w:rsidRDefault="00F42A9A" w:rsidP="00DB31FD">
      <w:pPr>
        <w:spacing w:after="0" w:line="360" w:lineRule="auto"/>
      </w:pPr>
      <w:r w:rsidRPr="004B2E98">
        <w:t xml:space="preserve"> </w:t>
      </w:r>
    </w:p>
    <w:p w14:paraId="7302F1C8" w14:textId="77777777" w:rsidR="00F42A9A" w:rsidRDefault="00F42A9A" w:rsidP="00DB31FD">
      <w:pPr>
        <w:spacing w:after="0" w:line="360" w:lineRule="auto"/>
      </w:pPr>
      <w:r w:rsidRPr="004B2E98">
        <w:t xml:space="preserve">Vidarheim barnehage skal være et trygt sted å være, der barna får mulighet til å utfordre, bli utfordret, lære å mestre motgang samt at barna skal føle seg sett og hørt til enhver tid. Ved å være tilstedeværende, relasjonsbyggende og forståelsesfulle voksne vil vi bidra til at barna trives, opplever livsglede, mestring og at hvert enkelt barn har stor verdi, - i barnehagen vår og i verden ellers. </w:t>
      </w:r>
    </w:p>
    <w:p w14:paraId="69F5FC44" w14:textId="77777777" w:rsidR="008A7CC8" w:rsidRDefault="008A7CC8" w:rsidP="00DB31FD">
      <w:pPr>
        <w:spacing w:after="0" w:line="360" w:lineRule="auto"/>
        <w:jc w:val="center"/>
        <w:rPr>
          <w:rStyle w:val="SitatTegn"/>
          <w:rFonts w:ascii="Ink Free" w:hAnsi="Ink Free"/>
        </w:rPr>
      </w:pPr>
    </w:p>
    <w:p w14:paraId="45D22ADE" w14:textId="49C371EA" w:rsidR="00754615" w:rsidRDefault="00F42A9A" w:rsidP="00DB31FD">
      <w:pPr>
        <w:spacing w:after="0" w:line="360" w:lineRule="auto"/>
        <w:jc w:val="center"/>
        <w:rPr>
          <w:rStyle w:val="SitatTegn"/>
          <w:rFonts w:ascii="Ink Free" w:hAnsi="Ink Free"/>
        </w:rPr>
      </w:pPr>
      <w:r w:rsidRPr="00754615">
        <w:rPr>
          <w:rStyle w:val="SitatTegn"/>
          <w:rFonts w:ascii="Ink Free" w:hAnsi="Ink Free"/>
        </w:rPr>
        <w:t xml:space="preserve">«Barn og unge </w:t>
      </w:r>
    </w:p>
    <w:p w14:paraId="02DE871B" w14:textId="77777777" w:rsidR="008A7CC8" w:rsidRDefault="00F42A9A" w:rsidP="00DB31FD">
      <w:pPr>
        <w:spacing w:after="0" w:line="360" w:lineRule="auto"/>
        <w:jc w:val="center"/>
        <w:rPr>
          <w:rStyle w:val="SitatTegn"/>
          <w:rFonts w:ascii="Ink Free" w:hAnsi="Ink Free"/>
        </w:rPr>
      </w:pPr>
      <w:r w:rsidRPr="00754615">
        <w:rPr>
          <w:rStyle w:val="SitatTegn"/>
          <w:rFonts w:ascii="Ink Free" w:hAnsi="Ink Free"/>
        </w:rPr>
        <w:t>opplever mestring, trygghet og trivsel</w:t>
      </w:r>
    </w:p>
    <w:p w14:paraId="150DC4A0" w14:textId="77777777" w:rsidR="008A7CC8" w:rsidRDefault="00F42A9A" w:rsidP="00DB31FD">
      <w:pPr>
        <w:spacing w:after="0" w:line="360" w:lineRule="auto"/>
        <w:jc w:val="center"/>
        <w:rPr>
          <w:rFonts w:eastAsia="Times New Roman"/>
        </w:rPr>
      </w:pPr>
      <w:r w:rsidRPr="00754615">
        <w:rPr>
          <w:rStyle w:val="SitatTegn"/>
          <w:rFonts w:ascii="Ink Free" w:hAnsi="Ink Free"/>
        </w:rPr>
        <w:t>i nærmiljø, skole, barnehage og fritid.»</w:t>
      </w:r>
      <w:r w:rsidRPr="00C94976">
        <w:rPr>
          <w:rFonts w:eastAsia="Times New Roman"/>
        </w:rPr>
        <w:t xml:space="preserve"> </w:t>
      </w:r>
    </w:p>
    <w:p w14:paraId="53027766" w14:textId="09336FEF" w:rsidR="00F42A9A" w:rsidRPr="008A7CC8" w:rsidRDefault="00F42A9A" w:rsidP="00DB31FD">
      <w:pPr>
        <w:spacing w:after="0" w:line="360" w:lineRule="auto"/>
        <w:jc w:val="right"/>
        <w:rPr>
          <w:rFonts w:eastAsia="Times New Roman"/>
          <w:sz w:val="18"/>
          <w:szCs w:val="18"/>
        </w:rPr>
      </w:pPr>
      <w:r w:rsidRPr="008A7CC8">
        <w:rPr>
          <w:rFonts w:eastAsia="Times New Roman"/>
          <w:sz w:val="18"/>
          <w:szCs w:val="18"/>
        </w:rPr>
        <w:t>(Kommuneplanens samfunnsdel 2014-2025, mål 3, s. 14).</w:t>
      </w:r>
    </w:p>
    <w:p w14:paraId="20AB53B5" w14:textId="336707E8" w:rsidR="00F42A9A" w:rsidRDefault="00F42A9A" w:rsidP="00DB31FD">
      <w:pPr>
        <w:spacing w:after="0" w:line="360" w:lineRule="auto"/>
        <w:rPr>
          <w:rFonts w:eastAsia="Times New Roman"/>
        </w:rPr>
      </w:pPr>
      <w:r w:rsidRPr="00C94976">
        <w:rPr>
          <w:rFonts w:eastAsia="Times New Roman"/>
        </w:rPr>
        <w:t xml:space="preserve">At barna får mulighet til å prøve ut ulike sider ved samspill, fellesskap og vennskap bidrar til å styrke deres psykiske helse. Barna skal også bli kjent med egne og andres følelser og lære seg å finne riktige verktøy til å regulere egne følelser. Vi skal være støttende voksne som hjelper barna med å håndtere sorg og skuffelser, og vi skal gå foran som gode eksempler og inspirere til barns lek, mestring og relasjonsbygging i hverdagen. </w:t>
      </w:r>
    </w:p>
    <w:p w14:paraId="70170B2E" w14:textId="77777777" w:rsidR="008A7CC8" w:rsidRDefault="008A7CC8" w:rsidP="00DB31FD">
      <w:pPr>
        <w:spacing w:after="0" w:line="360" w:lineRule="auto"/>
        <w:rPr>
          <w:rFonts w:eastAsia="Times New Roman"/>
        </w:rPr>
      </w:pPr>
    </w:p>
    <w:p w14:paraId="67B6FD73" w14:textId="6E08BEEB" w:rsidR="00F42A9A" w:rsidRDefault="00F42A9A" w:rsidP="00DB31FD">
      <w:pPr>
        <w:spacing w:after="0" w:line="360" w:lineRule="auto"/>
        <w:rPr>
          <w:rFonts w:eastAsia="Times New Roman"/>
        </w:rPr>
      </w:pPr>
      <w:r w:rsidRPr="00C94976">
        <w:rPr>
          <w:rFonts w:eastAsia="Times New Roman"/>
        </w:rPr>
        <w:t>I barnehagen skal vi forebygge, stoppe og håndtere krenkelser og mobbing (K</w:t>
      </w:r>
      <w:r w:rsidR="008A7CC8">
        <w:rPr>
          <w:rFonts w:eastAsia="Times New Roman"/>
        </w:rPr>
        <w:t>unnskapsdepartementet</w:t>
      </w:r>
      <w:r w:rsidRPr="00C94976">
        <w:rPr>
          <w:rFonts w:eastAsia="Times New Roman"/>
        </w:rPr>
        <w:t xml:space="preserve">, 2017, s. 11). </w:t>
      </w:r>
      <w:r w:rsidR="008A7CC8">
        <w:rPr>
          <w:rFonts w:eastAsia="Times New Roman"/>
        </w:rPr>
        <w:t xml:space="preserve">I Vidarheim barnehage skal vi </w:t>
      </w:r>
      <w:r w:rsidRPr="00C94976">
        <w:rPr>
          <w:rFonts w:eastAsia="Times New Roman"/>
        </w:rPr>
        <w:t xml:space="preserve">aktivt bruke vår </w:t>
      </w:r>
      <w:r w:rsidRPr="00C94976">
        <w:rPr>
          <w:rFonts w:eastAsia="Times New Roman"/>
          <w:i/>
        </w:rPr>
        <w:t xml:space="preserve">Plan for forebyggende arbeid mot krenkende atferd i barnehagen. </w:t>
      </w:r>
      <w:r w:rsidR="008A7CC8">
        <w:rPr>
          <w:rFonts w:eastAsia="Times New Roman"/>
          <w:iCs/>
        </w:rPr>
        <w:t>Denne p</w:t>
      </w:r>
      <w:r w:rsidRPr="00C94976">
        <w:rPr>
          <w:rFonts w:eastAsia="Times New Roman"/>
        </w:rPr>
        <w:t>lanen har helt klare retningslinjer på hvordan vi skal håndtere og jobbe med krenkende atferd.</w:t>
      </w:r>
    </w:p>
    <w:p w14:paraId="60913614" w14:textId="77777777" w:rsidR="008B7CBC" w:rsidRPr="00C94976" w:rsidRDefault="008B7CBC" w:rsidP="00DB31FD">
      <w:pPr>
        <w:spacing w:after="0" w:line="360" w:lineRule="auto"/>
        <w:rPr>
          <w:rFonts w:eastAsia="Times New Roman"/>
        </w:rPr>
      </w:pPr>
    </w:p>
    <w:p w14:paraId="2BF01073" w14:textId="6F1EE300" w:rsidR="00506647" w:rsidRDefault="00506647" w:rsidP="00DB31FD">
      <w:pPr>
        <w:spacing w:after="0" w:line="360" w:lineRule="auto"/>
        <w:rPr>
          <w:rFonts w:eastAsia="Times New Roman"/>
        </w:rPr>
      </w:pPr>
      <w:r>
        <w:rPr>
          <w:rFonts w:eastAsia="Times New Roman"/>
        </w:rPr>
        <w:t xml:space="preserve">Barnehagen skal også være </w:t>
      </w:r>
      <w:r w:rsidR="00F42A9A" w:rsidRPr="00C94976">
        <w:rPr>
          <w:rFonts w:eastAsia="Times New Roman"/>
        </w:rPr>
        <w:t>en arena for</w:t>
      </w:r>
      <w:r w:rsidR="00567054">
        <w:rPr>
          <w:rFonts w:eastAsia="Times New Roman"/>
        </w:rPr>
        <w:t xml:space="preserve"> </w:t>
      </w:r>
      <w:r w:rsidR="00F42A9A" w:rsidRPr="00C94976">
        <w:rPr>
          <w:rFonts w:eastAsia="Times New Roman"/>
        </w:rPr>
        <w:t xml:space="preserve">fysisk aktivitet. Gjennom bl.a. </w:t>
      </w:r>
      <w:r w:rsidR="00CE3CBB">
        <w:rPr>
          <w:rFonts w:eastAsia="Times New Roman"/>
        </w:rPr>
        <w:t xml:space="preserve">daglig utelek, </w:t>
      </w:r>
      <w:r w:rsidR="00F42A9A" w:rsidRPr="00C94976">
        <w:rPr>
          <w:rFonts w:eastAsia="Times New Roman"/>
        </w:rPr>
        <w:t xml:space="preserve">turer i nærområdet, bruk av gymsalen, </w:t>
      </w:r>
      <w:r w:rsidR="00F46721">
        <w:rPr>
          <w:rFonts w:eastAsia="Times New Roman"/>
        </w:rPr>
        <w:t>R</w:t>
      </w:r>
      <w:r w:rsidR="00F42A9A" w:rsidRPr="00C94976">
        <w:rPr>
          <w:rFonts w:eastAsia="Times New Roman"/>
        </w:rPr>
        <w:t xml:space="preserve">øris, regelleker og frilek legger vi til rette for bevegelsesglede og motorisk utvikling. </w:t>
      </w:r>
    </w:p>
    <w:p w14:paraId="1E81EF19" w14:textId="77777777" w:rsidR="008B7CBC" w:rsidRDefault="008B7CBC" w:rsidP="00DB31FD">
      <w:pPr>
        <w:spacing w:after="0" w:line="360" w:lineRule="auto"/>
        <w:rPr>
          <w:rFonts w:eastAsia="Times New Roman"/>
        </w:rPr>
      </w:pPr>
    </w:p>
    <w:p w14:paraId="17754B8E" w14:textId="79BE5D15" w:rsidR="00AA0D73" w:rsidRDefault="00AA0D73" w:rsidP="00DB31FD">
      <w:pPr>
        <w:spacing w:after="0" w:line="360" w:lineRule="auto"/>
        <w:rPr>
          <w:rFonts w:eastAsia="Times New Roman"/>
        </w:rPr>
      </w:pPr>
      <w:r>
        <w:rPr>
          <w:rFonts w:eastAsia="Times New Roman"/>
        </w:rPr>
        <w:t>Barnehagen er full av aktivitet, sosialt fellesskap og mye læring. Da er det viktig at barna gis mulighet til ro, hvile og avs</w:t>
      </w:r>
      <w:r w:rsidR="00F42A9A" w:rsidRPr="00C94976">
        <w:rPr>
          <w:rFonts w:eastAsia="Times New Roman"/>
        </w:rPr>
        <w:t>lapping i løpet av barnehagedagen.</w:t>
      </w:r>
      <w:r w:rsidRPr="00AA0D73">
        <w:rPr>
          <w:rFonts w:eastAsia="Times New Roman"/>
        </w:rPr>
        <w:t xml:space="preserve"> </w:t>
      </w:r>
      <w:r>
        <w:rPr>
          <w:rFonts w:eastAsia="Times New Roman"/>
        </w:rPr>
        <w:t>Å lytte til kroppen og balansere mellom aktivitet og hvile er nyttig kunnskap som barna kan ta med seg videre i livet.</w:t>
      </w:r>
    </w:p>
    <w:p w14:paraId="1705E804" w14:textId="77777777" w:rsidR="008B7CBC" w:rsidRDefault="008B7CBC" w:rsidP="00DB31FD">
      <w:pPr>
        <w:spacing w:after="0" w:line="360" w:lineRule="auto"/>
        <w:rPr>
          <w:rFonts w:eastAsia="Times New Roman"/>
        </w:rPr>
      </w:pPr>
    </w:p>
    <w:p w14:paraId="7226158B" w14:textId="006DACF5" w:rsidR="00F42A9A" w:rsidRPr="00C94976" w:rsidRDefault="00F42A9A" w:rsidP="00DB31FD">
      <w:pPr>
        <w:spacing w:after="0" w:line="360" w:lineRule="auto"/>
        <w:rPr>
          <w:rFonts w:eastAsia="Times New Roman"/>
        </w:rPr>
      </w:pPr>
      <w:r w:rsidRPr="00C94976">
        <w:rPr>
          <w:rFonts w:eastAsia="Times New Roman"/>
        </w:rPr>
        <w:t xml:space="preserve">Gjennom et sunt og variert kosthold legger vi til rette for å utvikle matglede og sunne helsevaner. </w:t>
      </w:r>
      <w:r w:rsidR="00FE4146">
        <w:rPr>
          <w:rFonts w:eastAsia="Times New Roman"/>
        </w:rPr>
        <w:t>Matglede kan både være glede over maten som spises og over å delta i fellesskapet rundt bordet.</w:t>
      </w:r>
    </w:p>
    <w:p w14:paraId="44F48202" w14:textId="42971C87" w:rsidR="0061490D" w:rsidRDefault="002D38FF" w:rsidP="008803E8">
      <w:pPr>
        <w:pStyle w:val="Tittel"/>
        <w:spacing w:line="240" w:lineRule="auto"/>
      </w:pPr>
      <w:r>
        <w:t>PROGRESJONSSTRATEGI</w:t>
      </w:r>
    </w:p>
    <w:bookmarkEnd w:id="0"/>
    <w:bookmarkEnd w:id="1"/>
    <w:p w14:paraId="167A1BB7" w14:textId="728BEEDE" w:rsidR="00DB31FD" w:rsidRDefault="00DB31FD" w:rsidP="00DB31FD">
      <w:pPr>
        <w:spacing w:after="0" w:line="360" w:lineRule="auto"/>
      </w:pPr>
    </w:p>
    <w:p w14:paraId="38CD6A41" w14:textId="52B437FC" w:rsidR="00D124A6" w:rsidRDefault="00D124A6" w:rsidP="00DF2D9D">
      <w:pPr>
        <w:spacing w:after="0" w:line="360" w:lineRule="auto"/>
      </w:pPr>
      <w:r w:rsidRPr="00973800">
        <w:t>Rammeplanen sier at barnehagen skal legge til rette for progresjon gjennom valg av pedagogisk innhold, arbeidsmåter, leker, materialer og utforming av fysisk miljø. Personalet skal utvide og bygge videre på barnas interesser og bidra til at barna får utfordringer tilpasset sine erfaringer, interesser, kunnskaper og ferdigheter (Kunnskapsdepartementet, 2017, s. 28)</w:t>
      </w:r>
      <w:r>
        <w:t>.</w:t>
      </w:r>
    </w:p>
    <w:p w14:paraId="61C4D54A" w14:textId="1A13A39C" w:rsidR="00DB31FD" w:rsidRDefault="00DB31FD" w:rsidP="00DF2D9D">
      <w:pPr>
        <w:spacing w:after="0" w:line="360" w:lineRule="auto"/>
      </w:pPr>
    </w:p>
    <w:p w14:paraId="71B3AF0F" w14:textId="252C9D9A" w:rsidR="008B7CBC" w:rsidRDefault="00D124A6" w:rsidP="00DF2D9D">
      <w:pPr>
        <w:spacing w:after="0" w:line="360" w:lineRule="auto"/>
      </w:pPr>
      <w:r w:rsidRPr="00973800">
        <w:t>Vi planlegger derfor pedagogiske opplegg slik at alle, ut ifra sitt ståsted, får utfordringer å jobbe med. Alle får lære og utvikle seg i sitt eget tempo og vi har ingen mal som sier noe om hva barna på de forskjellige alderstrinn skal mestre. Dette bidrar til at alle får mestringsfølelse og at de samtidig har noe å strekke seg etter.</w:t>
      </w:r>
    </w:p>
    <w:p w14:paraId="2CD794D5" w14:textId="3D79DF92" w:rsidR="00D124A6" w:rsidRPr="008F2B1C" w:rsidRDefault="004F5113" w:rsidP="00DF2D9D">
      <w:pPr>
        <w:pStyle w:val="Overskrift1"/>
        <w:spacing w:line="360" w:lineRule="auto"/>
      </w:pPr>
      <w:r>
        <w:t>PROSJEKTARBEID</w:t>
      </w:r>
    </w:p>
    <w:p w14:paraId="252F3429" w14:textId="57610C5E" w:rsidR="00364A99" w:rsidRDefault="0008544E" w:rsidP="00DF2D9D">
      <w:pPr>
        <w:spacing w:after="0" w:line="360" w:lineRule="auto"/>
      </w:pPr>
      <w:r>
        <w:t>F</w:t>
      </w:r>
      <w:r w:rsidR="00D124A6" w:rsidRPr="00973800">
        <w:t xml:space="preserve">or å </w:t>
      </w:r>
      <w:r w:rsidR="00D124A6">
        <w:t>oppfylle progresjonsstrategien vår</w:t>
      </w:r>
      <w:r w:rsidR="00D124A6" w:rsidRPr="00973800">
        <w:t xml:space="preserve"> </w:t>
      </w:r>
      <w:r w:rsidR="00D124A6">
        <w:t>bruker</w:t>
      </w:r>
      <w:r w:rsidR="00D124A6" w:rsidRPr="00973800">
        <w:t xml:space="preserve"> vi prosjekt som arbeidsmåte.</w:t>
      </w:r>
      <w:r w:rsidR="00DF2D9D">
        <w:t xml:space="preserve"> Prosjekt kan defineres som p</w:t>
      </w:r>
      <w:r w:rsidR="00364A99">
        <w:t>rosessorientert arbeid som tar utgangspunkt i et tema eller et fenomen som barna er opptatt av. Hensikten er å skape en arena for utforskning, fordypning og forståelse.</w:t>
      </w:r>
    </w:p>
    <w:p w14:paraId="1EF23079" w14:textId="77777777" w:rsidR="00DF2D9D" w:rsidRDefault="00DF2D9D" w:rsidP="00DF2D9D">
      <w:pPr>
        <w:spacing w:after="0" w:line="360" w:lineRule="auto"/>
      </w:pPr>
    </w:p>
    <w:p w14:paraId="1C760CD7" w14:textId="0E2FDA01" w:rsidR="008803E8" w:rsidRDefault="008803E8" w:rsidP="00DF2D9D">
      <w:pPr>
        <w:spacing w:after="0" w:line="360" w:lineRule="auto"/>
      </w:pPr>
      <w:r>
        <w:t>Prosjektformen er nært knyttet til ordspråket «et barn har hundre språk». Med det menes at barn har mange måter å forstå og lære på.</w:t>
      </w:r>
      <w:r w:rsidRPr="008803E8">
        <w:t xml:space="preserve"> </w:t>
      </w:r>
      <w:r w:rsidR="003F4B53">
        <w:t>Barn erfarer med kroppen og sansene</w:t>
      </w:r>
      <w:r w:rsidR="007572AE">
        <w:t xml:space="preserve"> sine</w:t>
      </w:r>
      <w:r w:rsidR="003F4B53">
        <w:t>.</w:t>
      </w:r>
      <w:r w:rsidR="005C1494">
        <w:t xml:space="preserve"> </w:t>
      </w:r>
      <w:r>
        <w:t xml:space="preserve">De uttrykker seg ikke bare verbalt med ord, men også gjennom lek, drama, sang, musikk, bevegelse, fantasi, fortellinger, bygging og så videre. Det handler om å la barn praktisere mange uttrykksmuligheter for å få tilgang til alle sider av personligheten sin i et prosjekt. </w:t>
      </w:r>
    </w:p>
    <w:p w14:paraId="30EF1BB8" w14:textId="77777777" w:rsidR="008803E8" w:rsidRDefault="008803E8" w:rsidP="00DF2D9D">
      <w:pPr>
        <w:spacing w:after="0" w:line="360" w:lineRule="auto"/>
      </w:pPr>
    </w:p>
    <w:p w14:paraId="4060408D" w14:textId="5ABAEED4" w:rsidR="00E82F94" w:rsidRDefault="008803E8" w:rsidP="00DF2D9D">
      <w:pPr>
        <w:spacing w:after="0" w:line="360" w:lineRule="auto"/>
      </w:pPr>
      <w:r w:rsidRPr="00973800">
        <w:t>I</w:t>
      </w:r>
      <w:r>
        <w:t xml:space="preserve"> et</w:t>
      </w:r>
      <w:r w:rsidRPr="00973800">
        <w:t xml:space="preserve"> prosjektarbeid samhandler barn, rom, materialer og ansatte i en vekselvirkning av inntrykk og uttrykk.</w:t>
      </w:r>
      <w:r w:rsidR="00691806">
        <w:t xml:space="preserve"> Barnehagen skal ifølge Rammeplanen bidra til læringsfellesskap der barna skal få bidra i egen og andres læring. </w:t>
      </w:r>
      <w:r>
        <w:t xml:space="preserve"> Ved å</w:t>
      </w:r>
      <w:r w:rsidR="00691806">
        <w:t xml:space="preserve"> la barna</w:t>
      </w:r>
      <w:r>
        <w:t xml:space="preserve"> være aktivt deltakende </w:t>
      </w:r>
      <w:r w:rsidR="00691806">
        <w:t xml:space="preserve">blir deres nysgjerrighet og utforskertrang stimulert. </w:t>
      </w:r>
    </w:p>
    <w:p w14:paraId="56227A0A" w14:textId="3607F0C2" w:rsidR="00E82F94" w:rsidRDefault="00E82F94" w:rsidP="00DF2D9D">
      <w:pPr>
        <w:spacing w:after="0" w:line="360" w:lineRule="auto"/>
      </w:pPr>
    </w:p>
    <w:p w14:paraId="65758C70" w14:textId="000E6AF7" w:rsidR="00D124A6" w:rsidRPr="00973800" w:rsidRDefault="00D124A6" w:rsidP="00DF2D9D">
      <w:pPr>
        <w:spacing w:after="0" w:line="360" w:lineRule="auto"/>
      </w:pPr>
      <w:r w:rsidRPr="00973800">
        <w:t>Vi voksne sitter ikke med sannheten og kunnskapen, men stiller åpne spørsmål og gir tid og rom for undring</w:t>
      </w:r>
      <w:r>
        <w:t xml:space="preserve">, refleksjon </w:t>
      </w:r>
      <w:r w:rsidRPr="00973800">
        <w:t xml:space="preserve">og gode samtaler. I prosjektarbeidet skal det derfor ikke reproduseres kunnskap, men vi skal gi barna mulighet til å fordype seg i et </w:t>
      </w:r>
      <w:r w:rsidR="00691806">
        <w:t>tema eller fenomen</w:t>
      </w:r>
      <w:r w:rsidRPr="00973800">
        <w:t xml:space="preserve"> som kan belyses på flere måter og dermed skape engasjement og utvikling.</w:t>
      </w:r>
    </w:p>
    <w:p w14:paraId="6BB94C12" w14:textId="77777777" w:rsidR="00691806" w:rsidRDefault="00691806" w:rsidP="00DF2D9D">
      <w:pPr>
        <w:pStyle w:val="Sitat"/>
        <w:spacing w:before="0" w:after="0" w:line="360" w:lineRule="auto"/>
        <w:rPr>
          <w:rFonts w:ascii="Ink Free" w:hAnsi="Ink Free"/>
        </w:rPr>
      </w:pPr>
    </w:p>
    <w:p w14:paraId="3627CDAF" w14:textId="173AA285" w:rsidR="00887A93" w:rsidRPr="00DF2D9D" w:rsidRDefault="00691806" w:rsidP="00DF2D9D">
      <w:pPr>
        <w:pStyle w:val="Sitat"/>
        <w:spacing w:before="0" w:after="0" w:line="360" w:lineRule="auto"/>
        <w:ind w:left="0"/>
        <w:jc w:val="center"/>
        <w:rPr>
          <w:rFonts w:ascii="Ink Free" w:hAnsi="Ink Free"/>
        </w:rPr>
      </w:pPr>
      <w:r>
        <w:rPr>
          <w:rFonts w:ascii="Ink Free" w:hAnsi="Ink Free"/>
        </w:rPr>
        <w:t>Målet er at barna skal bli glad i potensialet og opplevelsen som ligger i det å erobre nye ferdigheter, tanker og teorier.</w:t>
      </w:r>
    </w:p>
    <w:p w14:paraId="17A9E914" w14:textId="792C5E3A" w:rsidR="005C1494" w:rsidRDefault="005C1494" w:rsidP="00DF2D9D">
      <w:pPr>
        <w:pStyle w:val="Overskrift1"/>
        <w:spacing w:line="360" w:lineRule="auto"/>
        <w:rPr>
          <w:rFonts w:eastAsia="Times New Roman"/>
        </w:rPr>
      </w:pPr>
      <w:r>
        <w:rPr>
          <w:rFonts w:eastAsia="Times New Roman"/>
        </w:rPr>
        <w:t>OBSERVASJON</w:t>
      </w:r>
    </w:p>
    <w:p w14:paraId="2A103A90" w14:textId="30638A74" w:rsidR="005C1494" w:rsidRDefault="005C1494" w:rsidP="00DF2D9D">
      <w:pPr>
        <w:spacing w:after="0" w:line="360" w:lineRule="auto"/>
      </w:pPr>
      <w:r>
        <w:t xml:space="preserve">Observasjon er en naturlig del av hverdagen i barnehagen. Mer eller mindre bevisst observerer personalet barna kontinuerlig i løpet av dagen. Ved å observere og vektlegge barns tilbakemeldinger legger vi til rette for barns medvirkning. Vi </w:t>
      </w:r>
      <w:r w:rsidR="00E32D0F">
        <w:t xml:space="preserve">tar med oss observasjonene inn i refleksjon- og vurderingsarbeidet. </w:t>
      </w:r>
    </w:p>
    <w:p w14:paraId="4BA36374" w14:textId="77777777" w:rsidR="005C1494" w:rsidRDefault="005C1494" w:rsidP="00DF2D9D">
      <w:pPr>
        <w:spacing w:after="0" w:line="360" w:lineRule="auto"/>
      </w:pPr>
    </w:p>
    <w:p w14:paraId="3E985B92" w14:textId="514885D3" w:rsidR="008F2B1C" w:rsidRDefault="00E32D0F" w:rsidP="00DF2D9D">
      <w:pPr>
        <w:spacing w:after="0" w:line="360" w:lineRule="auto"/>
      </w:pPr>
      <w:r>
        <w:t xml:space="preserve">Jevnlig observerer vi barna mer systematisk, gjerne i forberedelse til foreldresamtaler. Da benyttes et </w:t>
      </w:r>
      <w:r w:rsidR="00F76EBB">
        <w:t>observasjonsverktøy</w:t>
      </w:r>
      <w:r>
        <w:t xml:space="preserve"> </w:t>
      </w:r>
      <w:r w:rsidR="005C1494" w:rsidRPr="00C01CAD">
        <w:t xml:space="preserve">som heter </w:t>
      </w:r>
      <w:r>
        <w:t>«</w:t>
      </w:r>
      <w:r w:rsidR="005C1494" w:rsidRPr="00E32D0F">
        <w:rPr>
          <w:iCs/>
        </w:rPr>
        <w:t>Alle med</w:t>
      </w:r>
      <w:r w:rsidRPr="00E32D0F">
        <w:rPr>
          <w:i/>
        </w:rPr>
        <w:t>»</w:t>
      </w:r>
      <w:r w:rsidR="005C1494" w:rsidRPr="00E32D0F">
        <w:t xml:space="preserve">. </w:t>
      </w:r>
      <w:r w:rsidR="005C1494" w:rsidRPr="00C01CAD">
        <w:t>Her</w:t>
      </w:r>
      <w:r w:rsidR="005C1494">
        <w:t xml:space="preserve"> ser vi barnets utvikling på mange områder og kan danne oss et bilde av </w:t>
      </w:r>
      <w:r w:rsidR="00F76EBB">
        <w:t>barnet.</w:t>
      </w:r>
    </w:p>
    <w:p w14:paraId="5C022BAF" w14:textId="77777777" w:rsidR="008F2B1C" w:rsidRDefault="008F2B1C" w:rsidP="00DF2D9D">
      <w:pPr>
        <w:spacing w:after="0" w:line="360" w:lineRule="auto"/>
      </w:pPr>
    </w:p>
    <w:p w14:paraId="25CA5D09" w14:textId="20C93DF5" w:rsidR="00026206" w:rsidRPr="008F2B1C" w:rsidRDefault="00C25C72" w:rsidP="00DF2D9D">
      <w:pPr>
        <w:pStyle w:val="Overskrift1"/>
        <w:spacing w:line="360" w:lineRule="auto"/>
      </w:pPr>
      <w:r>
        <w:t>R</w:t>
      </w:r>
      <w:r w:rsidR="001D0F8A" w:rsidRPr="00F42A9A">
        <w:t>EFLEKSJON</w:t>
      </w:r>
    </w:p>
    <w:p w14:paraId="3A79DB11" w14:textId="04EEDA9E" w:rsidR="003864CD" w:rsidRDefault="00691806" w:rsidP="00DF2D9D">
      <w:pPr>
        <w:spacing w:after="0" w:line="360" w:lineRule="auto"/>
        <w:rPr>
          <w:rFonts w:eastAsia="Times New Roman"/>
        </w:rPr>
      </w:pPr>
      <w:r>
        <w:rPr>
          <w:rFonts w:eastAsia="Times New Roman"/>
        </w:rPr>
        <w:t>R</w:t>
      </w:r>
      <w:r w:rsidR="001D0F8A" w:rsidRPr="00C94976">
        <w:rPr>
          <w:rFonts w:eastAsia="Times New Roman"/>
        </w:rPr>
        <w:t xml:space="preserve">efleksjon er viktig for å kunne planlegge og vurdere barnehagens pedagogiske virksomhet </w:t>
      </w:r>
      <w:r w:rsidR="00F46721">
        <w:rPr>
          <w:rFonts w:eastAsia="Times New Roman"/>
        </w:rPr>
        <w:t xml:space="preserve">samt </w:t>
      </w:r>
      <w:r w:rsidR="001D0F8A" w:rsidRPr="00C94976">
        <w:rPr>
          <w:rFonts w:eastAsia="Times New Roman"/>
        </w:rPr>
        <w:t xml:space="preserve">sikre progresjon hos den enkelte. Utgangspunktet for refleksjonene våre er det pedagogiske arbeidet vi har utført. </w:t>
      </w:r>
      <w:r w:rsidR="003864CD">
        <w:rPr>
          <w:rFonts w:eastAsia="Times New Roman"/>
        </w:rPr>
        <w:t>Pedagogisk refleksjon er å diskutere, sette ord og begreper på handlinger og analysere pedagogisk virksomhet.</w:t>
      </w:r>
    </w:p>
    <w:p w14:paraId="00DA805E" w14:textId="49A882FE" w:rsidR="00195BB4" w:rsidRDefault="00195BB4" w:rsidP="00DF2D9D">
      <w:pPr>
        <w:spacing w:after="0" w:line="360" w:lineRule="auto"/>
      </w:pPr>
    </w:p>
    <w:p w14:paraId="699B210A" w14:textId="62B6CE63" w:rsidR="00051B01" w:rsidRPr="00051B01" w:rsidRDefault="00051B01" w:rsidP="00DF2D9D">
      <w:pPr>
        <w:pStyle w:val="Overskrift1"/>
        <w:spacing w:line="360" w:lineRule="auto"/>
      </w:pPr>
      <w:r>
        <w:t>VURDERING</w:t>
      </w:r>
    </w:p>
    <w:p w14:paraId="532D83C8" w14:textId="39E9A9B3" w:rsidR="00B3162C" w:rsidRDefault="00B3162C" w:rsidP="00DF2D9D">
      <w:pPr>
        <w:spacing w:after="0" w:line="360" w:lineRule="auto"/>
      </w:pPr>
      <w:r>
        <w:t xml:space="preserve">En av de viktigste forutsetningene for barns lek og læring er kvaliteten i det daglige samspillet mellom menneskene i barnehagen. Det er viktig at barnehagen vurderer kvaliteten på det som tilbys brukerne, og om målene i årsplanen og i den pedagogiske plattformen blir nådd. </w:t>
      </w:r>
    </w:p>
    <w:p w14:paraId="427BAD7E" w14:textId="5A4585E9" w:rsidR="00AA594A" w:rsidRDefault="00AA594A" w:rsidP="00DF2D9D">
      <w:pPr>
        <w:spacing w:line="360" w:lineRule="auto"/>
      </w:pPr>
    </w:p>
    <w:p w14:paraId="382F236C" w14:textId="77777777" w:rsidR="00F46721" w:rsidRPr="00AA594A" w:rsidRDefault="00F46721" w:rsidP="00DF2D9D">
      <w:pPr>
        <w:spacing w:line="360" w:lineRule="auto"/>
      </w:pPr>
    </w:p>
    <w:p w14:paraId="5CE1D248" w14:textId="55702EBF" w:rsidR="00FA1F2F" w:rsidRPr="00F42A9A" w:rsidRDefault="00FA1F2F" w:rsidP="00DF2D9D">
      <w:pPr>
        <w:pStyle w:val="Overskrift1"/>
      </w:pPr>
      <w:r w:rsidRPr="00F42A9A">
        <w:t>PEDAGOGISK DOKUMENTASJON</w:t>
      </w:r>
    </w:p>
    <w:tbl>
      <w:tblPr>
        <w:tblW w:w="0" w:type="auto"/>
        <w:tblCellSpacing w:w="15" w:type="dxa"/>
        <w:tblInd w:w="480" w:type="dxa"/>
        <w:tblCellMar>
          <w:top w:w="15" w:type="dxa"/>
          <w:left w:w="15" w:type="dxa"/>
          <w:bottom w:w="15" w:type="dxa"/>
          <w:right w:w="15" w:type="dxa"/>
        </w:tblCellMar>
        <w:tblLook w:val="04A0" w:firstRow="1" w:lastRow="0" w:firstColumn="1" w:lastColumn="0" w:noHBand="0" w:noVBand="1"/>
      </w:tblPr>
      <w:tblGrid>
        <w:gridCol w:w="4133"/>
        <w:gridCol w:w="45"/>
      </w:tblGrid>
      <w:tr w:rsidR="00DF2D9D" w:rsidRPr="008A72AD" w14:paraId="362EE02D" w14:textId="77777777" w:rsidTr="00DD5146">
        <w:trPr>
          <w:gridAfter w:val="1"/>
          <w:tblCellSpacing w:w="15" w:type="dxa"/>
        </w:trPr>
        <w:tc>
          <w:tcPr>
            <w:tcW w:w="0" w:type="auto"/>
            <w:shd w:val="clear" w:color="auto" w:fill="auto"/>
            <w:tcMar>
              <w:top w:w="24" w:type="dxa"/>
              <w:left w:w="15" w:type="dxa"/>
              <w:bottom w:w="15" w:type="dxa"/>
              <w:right w:w="15" w:type="dxa"/>
            </w:tcMar>
            <w:vAlign w:val="center"/>
            <w:hideMark/>
          </w:tcPr>
          <w:p w14:paraId="096A3E3A" w14:textId="77777777" w:rsidR="00DF2D9D" w:rsidRDefault="00DF2D9D" w:rsidP="00DF2D9D">
            <w:pPr>
              <w:pStyle w:val="Sitat"/>
              <w:spacing w:after="0" w:line="360" w:lineRule="auto"/>
              <w:ind w:left="0"/>
              <w:jc w:val="center"/>
              <w:rPr>
                <w:rFonts w:ascii="Ink Free" w:eastAsia="Times New Roman" w:hAnsi="Ink Free"/>
                <w:lang w:eastAsia="nb-NO"/>
              </w:rPr>
            </w:pPr>
            <w:r w:rsidRPr="008A72AD">
              <w:rPr>
                <w:rFonts w:ascii="Ink Free" w:eastAsia="Times New Roman" w:hAnsi="Ink Free"/>
                <w:lang w:eastAsia="nb-NO"/>
              </w:rPr>
              <w:t>Gjennom pedagogisk dokumentasjon</w:t>
            </w:r>
          </w:p>
          <w:p w14:paraId="4BE1F2DD" w14:textId="77777777" w:rsidR="00DF2D9D" w:rsidRPr="008A72AD" w:rsidRDefault="00DF2D9D" w:rsidP="00DF2D9D">
            <w:pPr>
              <w:pStyle w:val="Sitat"/>
              <w:spacing w:after="0" w:line="360" w:lineRule="auto"/>
              <w:ind w:left="0"/>
              <w:jc w:val="center"/>
              <w:rPr>
                <w:rFonts w:ascii="Ink Free" w:eastAsia="Times New Roman" w:hAnsi="Ink Free"/>
                <w:lang w:eastAsia="nb-NO"/>
              </w:rPr>
            </w:pPr>
            <w:r w:rsidRPr="008A72AD">
              <w:rPr>
                <w:rFonts w:ascii="Ink Free" w:eastAsia="Times New Roman" w:hAnsi="Ink Free"/>
                <w:lang w:eastAsia="nb-NO"/>
              </w:rPr>
              <w:t xml:space="preserve"> har vi mulighet til å se barnet på nytt – om og om igjen – og vi gjør oss synlige for oss selv</w:t>
            </w:r>
          </w:p>
        </w:tc>
      </w:tr>
      <w:tr w:rsidR="00DF2D9D" w:rsidRPr="008A72AD" w14:paraId="204EF6D8" w14:textId="77777777" w:rsidTr="00DD5146">
        <w:trPr>
          <w:tblCellSpacing w:w="15" w:type="dxa"/>
        </w:trPr>
        <w:tc>
          <w:tcPr>
            <w:tcW w:w="0" w:type="auto"/>
            <w:gridSpan w:val="2"/>
            <w:shd w:val="clear" w:color="auto" w:fill="auto"/>
            <w:tcMar>
              <w:top w:w="0" w:type="dxa"/>
              <w:left w:w="15" w:type="dxa"/>
              <w:bottom w:w="15" w:type="dxa"/>
              <w:right w:w="360" w:type="dxa"/>
            </w:tcMar>
            <w:vAlign w:val="center"/>
            <w:hideMark/>
          </w:tcPr>
          <w:p w14:paraId="613FEB3A" w14:textId="77777777" w:rsidR="00DF2D9D" w:rsidRDefault="00DF2D9D" w:rsidP="00DD5146">
            <w:pPr>
              <w:spacing w:after="0" w:line="360" w:lineRule="auto"/>
              <w:jc w:val="right"/>
              <w:rPr>
                <w:rFonts w:eastAsia="Times New Roman"/>
                <w:sz w:val="16"/>
                <w:szCs w:val="16"/>
                <w:lang w:eastAsia="nb-NO"/>
              </w:rPr>
            </w:pPr>
            <w:r w:rsidRPr="008A72AD">
              <w:rPr>
                <w:rFonts w:eastAsia="Times New Roman"/>
                <w:sz w:val="16"/>
                <w:szCs w:val="16"/>
                <w:lang w:eastAsia="nb-NO"/>
              </w:rPr>
              <w:t>– Hillevi Lenz Taguchi</w:t>
            </w:r>
          </w:p>
          <w:p w14:paraId="3F5AFAA9" w14:textId="106080F5" w:rsidR="00DF2D9D" w:rsidRPr="008A72AD" w:rsidRDefault="00DF2D9D" w:rsidP="00DD5146">
            <w:pPr>
              <w:spacing w:after="0" w:line="360" w:lineRule="auto"/>
              <w:jc w:val="right"/>
              <w:rPr>
                <w:rFonts w:eastAsia="Times New Roman"/>
                <w:sz w:val="16"/>
                <w:szCs w:val="16"/>
                <w:lang w:eastAsia="nb-NO"/>
              </w:rPr>
            </w:pPr>
          </w:p>
        </w:tc>
      </w:tr>
    </w:tbl>
    <w:p w14:paraId="692F18ED" w14:textId="036EAFAB" w:rsidR="00BE0CDE" w:rsidRDefault="00D124A6" w:rsidP="00DF2D9D">
      <w:pPr>
        <w:spacing w:after="0" w:line="360" w:lineRule="auto"/>
      </w:pPr>
      <w:r w:rsidRPr="00C01CAD">
        <w:t xml:space="preserve">Pedagogisk dokumentasjon er en arbeidsmåte som handler om å gjøre </w:t>
      </w:r>
      <w:r w:rsidR="00AA594A">
        <w:t xml:space="preserve">det </w:t>
      </w:r>
      <w:r w:rsidRPr="00C01CAD">
        <w:t>pedagogisk</w:t>
      </w:r>
      <w:r w:rsidR="00F46721">
        <w:t>e</w:t>
      </w:r>
      <w:r w:rsidRPr="00C01CAD">
        <w:t xml:space="preserve"> arbeid</w:t>
      </w:r>
      <w:r w:rsidR="00AA594A">
        <w:t>et</w:t>
      </w:r>
      <w:r w:rsidRPr="00C01CAD">
        <w:t xml:space="preserve"> synlig og åpent for tolkning, dialog, diskusjon og innsikt. </w:t>
      </w:r>
      <w:r w:rsidR="008E724B">
        <w:t>Det</w:t>
      </w:r>
      <w:r w:rsidR="00BE0CDE">
        <w:t xml:space="preserve"> vil </w:t>
      </w:r>
      <w:r w:rsidR="008E724B">
        <w:t>fungere som et underlag for refleksjon o</w:t>
      </w:r>
      <w:r w:rsidR="00BE0CDE">
        <w:t>g</w:t>
      </w:r>
      <w:r w:rsidR="008E724B">
        <w:t xml:space="preserve"> vurdering</w:t>
      </w:r>
      <w:r w:rsidR="00E15EC2">
        <w:t xml:space="preserve"> for prosjektets fremdrift</w:t>
      </w:r>
      <w:r w:rsidR="008E724B">
        <w:t>.</w:t>
      </w:r>
      <w:r w:rsidR="00BE0CDE">
        <w:t xml:space="preserve"> Men </w:t>
      </w:r>
      <w:r w:rsidR="00E15EC2">
        <w:t xml:space="preserve">pedagogisk dokumentasjon </w:t>
      </w:r>
      <w:r w:rsidR="00BE0CDE">
        <w:t>skal også lokke fram nysgjerrigheten og synliggjøre barn</w:t>
      </w:r>
      <w:r w:rsidR="00E15EC2">
        <w:t>a</w:t>
      </w:r>
      <w:r w:rsidR="00BE0CDE">
        <w:t xml:space="preserve">s kompetanse og læring. </w:t>
      </w:r>
    </w:p>
    <w:p w14:paraId="6F02AA2C" w14:textId="77777777" w:rsidR="00BE0CDE" w:rsidRDefault="00BE0CDE" w:rsidP="00DF2D9D">
      <w:pPr>
        <w:spacing w:after="0" w:line="360" w:lineRule="auto"/>
      </w:pPr>
    </w:p>
    <w:p w14:paraId="1CC9A4C8" w14:textId="68862207" w:rsidR="00BE0CDE" w:rsidRDefault="00D124A6" w:rsidP="00DF2D9D">
      <w:pPr>
        <w:spacing w:after="0" w:line="360" w:lineRule="auto"/>
      </w:pPr>
      <w:r w:rsidRPr="00C01CAD">
        <w:t xml:space="preserve">Alle avdelinger har en «prosjektvegg» </w:t>
      </w:r>
      <w:r w:rsidR="00AA594A">
        <w:t>som</w:t>
      </w:r>
      <w:r w:rsidRPr="00C01CAD">
        <w:t xml:space="preserve"> skal være </w:t>
      </w:r>
      <w:r w:rsidR="00AA594A">
        <w:t>tilgjengelig</w:t>
      </w:r>
      <w:r w:rsidRPr="00C01CAD">
        <w:t xml:space="preserve"> for barn, foreldre og personal. </w:t>
      </w:r>
      <w:r w:rsidR="00E15EC2">
        <w:t>Synlighet bidrar til å gjenkalle, gjenkjenne og huske situasjoner og aktiviteter sammen, og i tillegg viser det respekt for barnas uttrykk.</w:t>
      </w:r>
    </w:p>
    <w:tbl>
      <w:tblPr>
        <w:tblW w:w="0" w:type="auto"/>
        <w:tblCellSpacing w:w="15" w:type="dxa"/>
        <w:tblInd w:w="480" w:type="dxa"/>
        <w:tblCellMar>
          <w:top w:w="15" w:type="dxa"/>
          <w:left w:w="15" w:type="dxa"/>
          <w:bottom w:w="15" w:type="dxa"/>
          <w:right w:w="15" w:type="dxa"/>
        </w:tblCellMar>
        <w:tblLook w:val="04A0" w:firstRow="1" w:lastRow="0" w:firstColumn="1" w:lastColumn="0" w:noHBand="0" w:noVBand="1"/>
      </w:tblPr>
      <w:tblGrid>
        <w:gridCol w:w="81"/>
        <w:gridCol w:w="81"/>
      </w:tblGrid>
      <w:tr w:rsidR="00DF2D9D" w:rsidRPr="007572AE" w14:paraId="7C63CF5A" w14:textId="77777777" w:rsidTr="00DF2D9D">
        <w:trPr>
          <w:tblCellSpacing w:w="15" w:type="dxa"/>
        </w:trPr>
        <w:tc>
          <w:tcPr>
            <w:tcW w:w="0" w:type="auto"/>
            <w:shd w:val="clear" w:color="auto" w:fill="auto"/>
            <w:hideMark/>
          </w:tcPr>
          <w:p w14:paraId="5787CCB5" w14:textId="526D64BE" w:rsidR="00DF2D9D" w:rsidRPr="007572AE" w:rsidRDefault="00DF2D9D" w:rsidP="008A72AD">
            <w:pPr>
              <w:spacing w:before="120" w:after="0" w:line="360" w:lineRule="auto"/>
              <w:rPr>
                <w:rFonts w:ascii="Arial" w:eastAsia="Times New Roman" w:hAnsi="Arial" w:cs="Arial"/>
                <w:color w:val="202122"/>
                <w:sz w:val="24"/>
                <w:szCs w:val="24"/>
                <w:lang w:eastAsia="nb-NO"/>
              </w:rPr>
            </w:pPr>
          </w:p>
        </w:tc>
        <w:tc>
          <w:tcPr>
            <w:tcW w:w="0" w:type="auto"/>
            <w:shd w:val="clear" w:color="auto" w:fill="auto"/>
            <w:tcMar>
              <w:top w:w="15" w:type="dxa"/>
              <w:left w:w="15" w:type="dxa"/>
              <w:bottom w:w="120" w:type="dxa"/>
              <w:right w:w="15" w:type="dxa"/>
            </w:tcMar>
            <w:vAlign w:val="bottom"/>
            <w:hideMark/>
          </w:tcPr>
          <w:p w14:paraId="159B2840" w14:textId="49BEA5E4" w:rsidR="00DF2D9D" w:rsidRPr="007572AE" w:rsidRDefault="00DF2D9D" w:rsidP="008A72AD">
            <w:pPr>
              <w:spacing w:before="120" w:after="0" w:line="360" w:lineRule="auto"/>
              <w:rPr>
                <w:rFonts w:ascii="Arial" w:eastAsia="Times New Roman" w:hAnsi="Arial" w:cs="Arial"/>
                <w:color w:val="202122"/>
                <w:sz w:val="24"/>
                <w:szCs w:val="24"/>
                <w:lang w:eastAsia="nb-NO"/>
              </w:rPr>
            </w:pPr>
          </w:p>
        </w:tc>
      </w:tr>
    </w:tbl>
    <w:p w14:paraId="29A2E48B" w14:textId="25A5E368" w:rsidR="00D124A6" w:rsidRDefault="00DF2D9D" w:rsidP="00DB31FD">
      <w:pPr>
        <w:spacing w:after="0" w:line="360" w:lineRule="auto"/>
      </w:pPr>
      <w:r>
        <w:rPr>
          <w:noProof/>
        </w:rPr>
        <w:drawing>
          <wp:anchor distT="0" distB="0" distL="114300" distR="114300" simplePos="0" relativeHeight="251697152" behindDoc="0" locked="0" layoutInCell="1" allowOverlap="1" wp14:anchorId="2497C4F8" wp14:editId="3E5102EE">
            <wp:simplePos x="0" y="0"/>
            <wp:positionH relativeFrom="column">
              <wp:posOffset>-52070</wp:posOffset>
            </wp:positionH>
            <wp:positionV relativeFrom="paragraph">
              <wp:posOffset>213995</wp:posOffset>
            </wp:positionV>
            <wp:extent cx="2957830" cy="2895600"/>
            <wp:effectExtent l="0" t="0" r="13970"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14:paraId="0B48D15C" w14:textId="77777777" w:rsidR="00E15EC2" w:rsidRPr="00C01CAD" w:rsidRDefault="00E15EC2" w:rsidP="00DB31FD">
      <w:pPr>
        <w:spacing w:after="0" w:line="360" w:lineRule="auto"/>
      </w:pPr>
    </w:p>
    <w:p w14:paraId="08F8F773" w14:textId="77777777" w:rsidR="00DF2D9D" w:rsidRDefault="00DF2D9D" w:rsidP="008803E8">
      <w:pPr>
        <w:pStyle w:val="Tittel"/>
        <w:spacing w:line="240" w:lineRule="auto"/>
      </w:pPr>
      <w:bookmarkStart w:id="2" w:name="_Toc229898821"/>
      <w:bookmarkStart w:id="3" w:name="_Toc265577852"/>
    </w:p>
    <w:p w14:paraId="06C44E21" w14:textId="3F7995F1" w:rsidR="00DF2D9D" w:rsidRDefault="00DF2D9D" w:rsidP="008803E8">
      <w:pPr>
        <w:pStyle w:val="Tittel"/>
        <w:spacing w:line="240" w:lineRule="auto"/>
      </w:pPr>
      <w:r>
        <w:rPr>
          <w:noProof/>
        </w:rPr>
        <mc:AlternateContent>
          <mc:Choice Requires="wps">
            <w:drawing>
              <wp:anchor distT="0" distB="0" distL="114300" distR="114300" simplePos="0" relativeHeight="251698176" behindDoc="0" locked="0" layoutInCell="1" allowOverlap="1" wp14:anchorId="4EC32142" wp14:editId="7884607B">
                <wp:simplePos x="0" y="0"/>
                <wp:positionH relativeFrom="column">
                  <wp:posOffset>887730</wp:posOffset>
                </wp:positionH>
                <wp:positionV relativeFrom="paragraph">
                  <wp:posOffset>168910</wp:posOffset>
                </wp:positionV>
                <wp:extent cx="1076325" cy="895350"/>
                <wp:effectExtent l="0" t="0" r="28575" b="19050"/>
                <wp:wrapNone/>
                <wp:docPr id="2" name="Bindepunkt 2"/>
                <wp:cNvGraphicFramePr/>
                <a:graphic xmlns:a="http://schemas.openxmlformats.org/drawingml/2006/main">
                  <a:graphicData uri="http://schemas.microsoft.com/office/word/2010/wordprocessingShape">
                    <wps:wsp>
                      <wps:cNvSpPr/>
                      <wps:spPr>
                        <a:xfrm>
                          <a:off x="0" y="0"/>
                          <a:ext cx="1076325" cy="895350"/>
                        </a:xfrm>
                        <a:prstGeom prst="flowChartConnector">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A19BF" w14:textId="06B8F449" w:rsidR="002959AA" w:rsidRPr="002959AA" w:rsidRDefault="002959AA" w:rsidP="002959AA">
                            <w:pPr>
                              <w:jc w:val="center"/>
                              <w:rPr>
                                <w:sz w:val="18"/>
                                <w:szCs w:val="18"/>
                              </w:rPr>
                            </w:pPr>
                            <w:r w:rsidRPr="002959AA">
                              <w:rPr>
                                <w:sz w:val="18"/>
                                <w:szCs w:val="18"/>
                              </w:rPr>
                              <w:t>Pedagogisk doku</w:t>
                            </w:r>
                            <w:r>
                              <w:rPr>
                                <w:sz w:val="18"/>
                                <w:szCs w:val="18"/>
                              </w:rPr>
                              <w:t>-</w:t>
                            </w:r>
                            <w:r w:rsidRPr="002959AA">
                              <w:rPr>
                                <w:sz w:val="18"/>
                                <w:szCs w:val="18"/>
                              </w:rPr>
                              <w:t>mentasjon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32142" id="_x0000_t120" coordsize="21600,21600" o:spt="120" path="m10800,qx,10800,10800,21600,21600,10800,10800,xe">
                <v:path gradientshapeok="t" o:connecttype="custom" o:connectlocs="10800,0;3163,3163;0,10800;3163,18437;10800,21600;18437,18437;21600,10800;18437,3163" textboxrect="3163,3163,18437,18437"/>
              </v:shapetype>
              <v:shape id="Bindepunkt 2" o:spid="_x0000_s1035" type="#_x0000_t120" style="position:absolute;margin-left:69.9pt;margin-top:13.3pt;width:84.75pt;height:7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" fillcolor="#ffd966 [1940]" strokecolor="white [3212]" strokeweight="1pt">
                <v:textbox>
                  <w:txbxContent>
                    <w:p w14:paraId="3FAA19BF" w14:textId="06B8F449" w:rsidR="002959AA" w:rsidRPr="002959AA" w:rsidRDefault="002959AA" w:rsidP="002959AA">
                      <w:pPr>
                        <w:jc w:val="center"/>
                        <w:rPr>
                          <w:sz w:val="18"/>
                          <w:szCs w:val="18"/>
                        </w:rPr>
                      </w:pPr>
                      <w:r w:rsidRPr="002959AA">
                        <w:rPr>
                          <w:sz w:val="18"/>
                          <w:szCs w:val="18"/>
                        </w:rPr>
                        <w:t>Pedagogisk doku</w:t>
                      </w:r>
                      <w:r>
                        <w:rPr>
                          <w:sz w:val="18"/>
                          <w:szCs w:val="18"/>
                        </w:rPr>
                        <w:t>-</w:t>
                      </w:r>
                      <w:r w:rsidRPr="002959AA">
                        <w:rPr>
                          <w:sz w:val="18"/>
                          <w:szCs w:val="18"/>
                        </w:rPr>
                        <w:t>mentasjon</w:t>
                      </w:r>
                    </w:p>
                  </w:txbxContent>
                </v:textbox>
              </v:shape>
            </w:pict>
          </mc:Fallback>
        </mc:AlternateContent>
      </w:r>
    </w:p>
    <w:p w14:paraId="7E6979A6" w14:textId="77777777" w:rsidR="00DF2D9D" w:rsidRDefault="00DF2D9D" w:rsidP="008803E8">
      <w:pPr>
        <w:pStyle w:val="Tittel"/>
        <w:spacing w:line="240" w:lineRule="auto"/>
      </w:pPr>
    </w:p>
    <w:p w14:paraId="7DE0070A" w14:textId="77777777" w:rsidR="00DF2D9D" w:rsidRDefault="00DF2D9D" w:rsidP="008803E8">
      <w:pPr>
        <w:pStyle w:val="Tittel"/>
        <w:spacing w:line="240" w:lineRule="auto"/>
      </w:pPr>
    </w:p>
    <w:p w14:paraId="5FEC0A06" w14:textId="2F6CD97B" w:rsidR="00C25C72" w:rsidRPr="007F3D03" w:rsidRDefault="00C25C72" w:rsidP="008803E8">
      <w:pPr>
        <w:pStyle w:val="Tittel"/>
        <w:spacing w:line="240" w:lineRule="auto"/>
      </w:pPr>
      <w:r w:rsidRPr="007F3D03">
        <w:t xml:space="preserve">LÆRING </w:t>
      </w:r>
    </w:p>
    <w:p w14:paraId="039B477C" w14:textId="34529D72" w:rsidR="00C25C72" w:rsidRDefault="00C25C72" w:rsidP="00DB31FD">
      <w:pPr>
        <w:spacing w:after="0" w:line="360" w:lineRule="auto"/>
      </w:pPr>
    </w:p>
    <w:p w14:paraId="55937EBE" w14:textId="77777777" w:rsidR="00F76EBB" w:rsidRDefault="00C25C72" w:rsidP="00F76EBB">
      <w:pPr>
        <w:spacing w:after="0" w:line="360" w:lineRule="auto"/>
      </w:pPr>
      <w:r>
        <w:t>Læring er å gjøre en erfaring.</w:t>
      </w:r>
      <w:r w:rsidR="00F76EBB">
        <w:t xml:space="preserve"> Å lære handler om å oppleve mestring.</w:t>
      </w:r>
    </w:p>
    <w:p w14:paraId="098FA3DC" w14:textId="04997D5E" w:rsidR="00C25C72" w:rsidRDefault="00C25C72" w:rsidP="00DB31FD">
      <w:pPr>
        <w:spacing w:after="0" w:line="360" w:lineRule="auto"/>
      </w:pPr>
    </w:p>
    <w:p w14:paraId="1E38D616" w14:textId="77777777" w:rsidR="00026206" w:rsidRDefault="00026206" w:rsidP="00DB31FD">
      <w:pPr>
        <w:pStyle w:val="Sitat"/>
        <w:spacing w:before="0" w:after="0" w:line="360" w:lineRule="auto"/>
        <w:rPr>
          <w:rFonts w:ascii="Ink Free" w:hAnsi="Ink Free"/>
        </w:rPr>
      </w:pPr>
      <w:r>
        <w:rPr>
          <w:rFonts w:ascii="Ink Free" w:hAnsi="Ink Free"/>
        </w:rPr>
        <w:t xml:space="preserve">«Det man hører glemmer man, </w:t>
      </w:r>
    </w:p>
    <w:p w14:paraId="2C0FE320" w14:textId="77777777" w:rsidR="00026206" w:rsidRDefault="00026206" w:rsidP="00DB31FD">
      <w:pPr>
        <w:pStyle w:val="Sitat"/>
        <w:spacing w:before="0" w:after="0" w:line="360" w:lineRule="auto"/>
        <w:rPr>
          <w:rFonts w:ascii="Ink Free" w:hAnsi="Ink Free"/>
        </w:rPr>
      </w:pPr>
      <w:r>
        <w:rPr>
          <w:rFonts w:ascii="Ink Free" w:hAnsi="Ink Free"/>
        </w:rPr>
        <w:t xml:space="preserve">det man ser husker man, </w:t>
      </w:r>
    </w:p>
    <w:p w14:paraId="0F6B206B" w14:textId="0579C890" w:rsidR="00026206" w:rsidRDefault="00026206" w:rsidP="00DB31FD">
      <w:pPr>
        <w:pStyle w:val="Sitat"/>
        <w:spacing w:before="0" w:after="0" w:line="360" w:lineRule="auto"/>
        <w:rPr>
          <w:rFonts w:ascii="Ink Free" w:hAnsi="Ink Free"/>
        </w:rPr>
      </w:pPr>
      <w:r>
        <w:rPr>
          <w:rFonts w:ascii="Ink Free" w:hAnsi="Ink Free"/>
        </w:rPr>
        <w:t>det man gjør forstår man»</w:t>
      </w:r>
    </w:p>
    <w:p w14:paraId="3F4F2DEE" w14:textId="0BE631F8" w:rsidR="00026206" w:rsidRPr="00026206" w:rsidRDefault="00026206" w:rsidP="00DB31FD">
      <w:pPr>
        <w:spacing w:after="0" w:line="360" w:lineRule="auto"/>
        <w:jc w:val="right"/>
        <w:rPr>
          <w:sz w:val="18"/>
          <w:szCs w:val="18"/>
        </w:rPr>
      </w:pPr>
      <w:r w:rsidRPr="00026206">
        <w:rPr>
          <w:sz w:val="18"/>
          <w:szCs w:val="18"/>
        </w:rPr>
        <w:t>Loris Malaguzzi</w:t>
      </w:r>
    </w:p>
    <w:p w14:paraId="151342A5" w14:textId="77777777" w:rsidR="00AA594A" w:rsidRDefault="00AA594A" w:rsidP="00DB31FD">
      <w:pPr>
        <w:spacing w:after="0" w:line="360" w:lineRule="auto"/>
      </w:pPr>
    </w:p>
    <w:p w14:paraId="64412066" w14:textId="6E5C04E0" w:rsidR="00E44E38" w:rsidRDefault="00E44E38" w:rsidP="00DB31FD">
      <w:pPr>
        <w:spacing w:after="0" w:line="360" w:lineRule="auto"/>
      </w:pPr>
      <w:r>
        <w:t>Barnet i Reggio Emilia filosofien blir sett på som «kompetent».</w:t>
      </w:r>
      <w:r w:rsidR="00AA594A">
        <w:t xml:space="preserve"> Vidarheim barnehage skal ha</w:t>
      </w:r>
      <w:r>
        <w:t xml:space="preserve"> fokus på barns egne strategier for læring</w:t>
      </w:r>
      <w:r w:rsidR="00AA594A">
        <w:t xml:space="preserve">. Vi skal være bevisste på at barn har ulike </w:t>
      </w:r>
      <w:r>
        <w:t>måter</w:t>
      </w:r>
      <w:r w:rsidR="00AA594A">
        <w:t xml:space="preserve"> å gå i dialog med verden og forstå den på.</w:t>
      </w:r>
      <w:r w:rsidR="006D6B00">
        <w:t xml:space="preserve"> Vi må lytte og se hva barna gjør og hvor de er på vei</w:t>
      </w:r>
    </w:p>
    <w:p w14:paraId="5046598E" w14:textId="7CB2B222" w:rsidR="00E44E38" w:rsidRDefault="00E44E38" w:rsidP="00DB31FD">
      <w:pPr>
        <w:spacing w:after="0" w:line="360" w:lineRule="auto"/>
      </w:pPr>
    </w:p>
    <w:p w14:paraId="1453DAED" w14:textId="5C751703" w:rsidR="00FA1F2F" w:rsidRDefault="00163C02" w:rsidP="00DB31FD">
      <w:pPr>
        <w:spacing w:after="0" w:line="360" w:lineRule="auto"/>
      </w:pPr>
      <w:r>
        <w:rPr>
          <w:noProof/>
        </w:rPr>
        <w:drawing>
          <wp:anchor distT="0" distB="0" distL="114300" distR="114300" simplePos="0" relativeHeight="251708416" behindDoc="0" locked="0" layoutInCell="1" allowOverlap="1" wp14:anchorId="2A755F2C" wp14:editId="1300B51F">
            <wp:simplePos x="0" y="0"/>
            <wp:positionH relativeFrom="margin">
              <wp:align>left</wp:align>
            </wp:positionH>
            <wp:positionV relativeFrom="paragraph">
              <wp:posOffset>101947</wp:posOffset>
            </wp:positionV>
            <wp:extent cx="2990503" cy="3987500"/>
            <wp:effectExtent l="0" t="0" r="635"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90503" cy="3987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F71D963" w14:textId="7C9ADF4A" w:rsidR="008F2B1C" w:rsidRDefault="008F2B1C" w:rsidP="00DB31FD">
      <w:pPr>
        <w:spacing w:after="0" w:line="360" w:lineRule="auto"/>
      </w:pPr>
    </w:p>
    <w:p w14:paraId="1D2E9860" w14:textId="3915C9F7" w:rsidR="00985DF0" w:rsidRDefault="00985DF0" w:rsidP="008803E8">
      <w:pPr>
        <w:pStyle w:val="Tittel"/>
        <w:spacing w:line="240" w:lineRule="auto"/>
      </w:pPr>
    </w:p>
    <w:p w14:paraId="30984927" w14:textId="77777777" w:rsidR="00985DF0" w:rsidRDefault="00985DF0" w:rsidP="008803E8">
      <w:pPr>
        <w:pStyle w:val="Tittel"/>
        <w:spacing w:line="240" w:lineRule="auto"/>
      </w:pPr>
    </w:p>
    <w:p w14:paraId="43837BDB" w14:textId="77777777" w:rsidR="00985DF0" w:rsidRDefault="00985DF0" w:rsidP="008803E8">
      <w:pPr>
        <w:pStyle w:val="Tittel"/>
        <w:spacing w:line="240" w:lineRule="auto"/>
      </w:pPr>
    </w:p>
    <w:p w14:paraId="1B4AEACA" w14:textId="77777777" w:rsidR="00985DF0" w:rsidRDefault="00985DF0" w:rsidP="008803E8">
      <w:pPr>
        <w:pStyle w:val="Tittel"/>
        <w:spacing w:line="240" w:lineRule="auto"/>
      </w:pPr>
    </w:p>
    <w:p w14:paraId="2F5862A3" w14:textId="77777777" w:rsidR="00985DF0" w:rsidRDefault="00985DF0" w:rsidP="008803E8">
      <w:pPr>
        <w:pStyle w:val="Tittel"/>
        <w:spacing w:line="240" w:lineRule="auto"/>
      </w:pPr>
    </w:p>
    <w:p w14:paraId="069B7909" w14:textId="77777777" w:rsidR="00985DF0" w:rsidRDefault="00985DF0" w:rsidP="008803E8">
      <w:pPr>
        <w:pStyle w:val="Tittel"/>
        <w:spacing w:line="240" w:lineRule="auto"/>
      </w:pPr>
    </w:p>
    <w:p w14:paraId="76FC3325" w14:textId="157EFE9A" w:rsidR="009008D3" w:rsidRDefault="00FA1F2F" w:rsidP="008803E8">
      <w:pPr>
        <w:pStyle w:val="Tittel"/>
        <w:spacing w:line="240" w:lineRule="auto"/>
      </w:pPr>
      <w:r>
        <w:t xml:space="preserve">LEK </w:t>
      </w:r>
    </w:p>
    <w:p w14:paraId="4C901A8D" w14:textId="142F4A0C" w:rsidR="00D124A6" w:rsidRPr="008C6BC2" w:rsidRDefault="00D124A6" w:rsidP="00DB31FD">
      <w:pPr>
        <w:spacing w:after="0" w:line="360" w:lineRule="auto"/>
      </w:pPr>
      <w:bookmarkStart w:id="4" w:name="_Toc265577869"/>
    </w:p>
    <w:p w14:paraId="4F576F62" w14:textId="77777777" w:rsidR="00D124A6" w:rsidRDefault="00D124A6" w:rsidP="00DB31FD">
      <w:pPr>
        <w:spacing w:after="0" w:line="360" w:lineRule="auto"/>
      </w:pPr>
      <w:r>
        <w:t xml:space="preserve">Leken er barnas dominerende virksomhet. Leken kjennetegnes ved at den er en frivillig aktivitet som barnet selv velger å delta i. Mye av leken i barnehagen er sosial lek – spesielt rolleleken, men også de andre lekeformene er preget av sosialt samspill. Leken stiller krav til barna om åpenhet, fleksibilitet og til god fantasi. </w:t>
      </w:r>
    </w:p>
    <w:p w14:paraId="6858EC79" w14:textId="77777777" w:rsidR="00D124A6" w:rsidRDefault="00D124A6" w:rsidP="00DB31FD">
      <w:pPr>
        <w:spacing w:after="0" w:line="360" w:lineRule="auto"/>
      </w:pPr>
    </w:p>
    <w:p w14:paraId="3674D10C" w14:textId="77777777" w:rsidR="00D124A6" w:rsidRDefault="00D124A6" w:rsidP="00DB31FD">
      <w:pPr>
        <w:spacing w:after="0" w:line="360" w:lineRule="auto"/>
      </w:pPr>
      <w:r>
        <w:t xml:space="preserve">I leken får barna fin trening i å sette seg inn i andres sted (empati), systematisere og bearbeide inntrykkene sine slik at de gir mening. De får trening i å lytte, forhandle, gjøre avtaler, kontrollere impulser, vente på tur, inngå kompromisser, hjelpe hverandre og dele med hverandre. Samtidig er det viktig at de tør å hevde egne ønsker, ideer og forslag. </w:t>
      </w:r>
    </w:p>
    <w:p w14:paraId="3A849333" w14:textId="77777777" w:rsidR="00D124A6" w:rsidRDefault="00D124A6" w:rsidP="00DB31FD">
      <w:pPr>
        <w:spacing w:after="0" w:line="360" w:lineRule="auto"/>
      </w:pPr>
    </w:p>
    <w:p w14:paraId="0AC015D0" w14:textId="5F3934B8" w:rsidR="00FA1F2F" w:rsidRDefault="00D124A6" w:rsidP="00DB31FD">
      <w:pPr>
        <w:spacing w:after="0" w:line="360" w:lineRule="auto"/>
      </w:pPr>
      <w:r w:rsidRPr="003F2F2D">
        <w:t>Leken er en livsviktig aktivitet, den er iboende i barna og den foregår på deres arena. Lek skal være morsomt, givende og skape glede, vennskap, latter og trivsel.</w:t>
      </w:r>
      <w:r>
        <w:t xml:space="preserve"> Vi vektlegger å avsette god tid og ro rundt barnas frilek og de voksne avbryter leken minst mulig.</w:t>
      </w:r>
    </w:p>
    <w:p w14:paraId="02CF2BA0" w14:textId="77777777" w:rsidR="003D082A" w:rsidRDefault="003D082A" w:rsidP="00DB31FD">
      <w:pPr>
        <w:pStyle w:val="Tittel"/>
        <w:spacing w:line="360" w:lineRule="auto"/>
        <w:rPr>
          <w:sz w:val="56"/>
          <w:szCs w:val="56"/>
        </w:rPr>
      </w:pPr>
    </w:p>
    <w:p w14:paraId="25E87D7C" w14:textId="1B8CA179" w:rsidR="003D082A" w:rsidRDefault="003D082A" w:rsidP="00DB31FD">
      <w:pPr>
        <w:pStyle w:val="Tittel"/>
        <w:spacing w:line="360" w:lineRule="auto"/>
        <w:rPr>
          <w:sz w:val="56"/>
          <w:szCs w:val="56"/>
        </w:rPr>
      </w:pPr>
    </w:p>
    <w:p w14:paraId="7D1B65FC" w14:textId="77777777" w:rsidR="003343BE" w:rsidRPr="003343BE" w:rsidRDefault="003343BE" w:rsidP="003343BE"/>
    <w:p w14:paraId="410E7F6F" w14:textId="7533CD6E" w:rsidR="007E54D2" w:rsidRPr="00F4723B" w:rsidRDefault="007E54D2" w:rsidP="008803E8">
      <w:pPr>
        <w:pStyle w:val="Tittel"/>
        <w:spacing w:line="240" w:lineRule="auto"/>
        <w:rPr>
          <w:sz w:val="56"/>
          <w:szCs w:val="56"/>
        </w:rPr>
      </w:pPr>
      <w:r w:rsidRPr="00F4723B">
        <w:rPr>
          <w:sz w:val="56"/>
          <w:szCs w:val="56"/>
        </w:rPr>
        <w:t>BARNEHAGENS FAGOMRÅDER</w:t>
      </w:r>
    </w:p>
    <w:p w14:paraId="643B9F9C" w14:textId="41BCDF0F" w:rsidR="007E54D2" w:rsidRDefault="007E54D2" w:rsidP="00DB31FD">
      <w:pPr>
        <w:spacing w:after="0" w:line="360" w:lineRule="auto"/>
      </w:pPr>
      <w:r>
        <w:t xml:space="preserve">«Fagområdene gjenspeiler områder som har interesse og egenverdi for barn i barnehagealder, og skal bidra til å fremme trivsel, allsidig utvikling og helse. Barnehagen skal se fagområdene i sammenheng, og alle fagområdene skal være en del av barnehagens innhold» (KD, 2017, s.47). </w:t>
      </w:r>
    </w:p>
    <w:p w14:paraId="05C60A62" w14:textId="77777777" w:rsidR="00DF2D9D" w:rsidRDefault="00DF2D9D" w:rsidP="00DB31FD">
      <w:pPr>
        <w:spacing w:after="0" w:line="360" w:lineRule="auto"/>
      </w:pPr>
    </w:p>
    <w:p w14:paraId="5E671F27" w14:textId="109F1B32" w:rsidR="007E54D2" w:rsidRDefault="007E54D2" w:rsidP="00DB31FD">
      <w:pPr>
        <w:pStyle w:val="Overskrift1"/>
        <w:numPr>
          <w:ilvl w:val="0"/>
          <w:numId w:val="27"/>
        </w:numPr>
        <w:spacing w:before="0" w:after="0" w:line="360" w:lineRule="auto"/>
      </w:pPr>
      <w:r>
        <w:t>K</w:t>
      </w:r>
      <w:r w:rsidR="00A2584C">
        <w:t>OMMUNIKASJON, SPRÅK OG TEKST</w:t>
      </w:r>
    </w:p>
    <w:p w14:paraId="35230232" w14:textId="614BC4B9" w:rsidR="007E54D2" w:rsidRDefault="007E54D2" w:rsidP="00DB31FD">
      <w:pPr>
        <w:spacing w:after="0" w:line="360" w:lineRule="auto"/>
        <w:rPr>
          <w:rFonts w:eastAsia="Times New Roman"/>
        </w:rPr>
      </w:pPr>
      <w:r>
        <w:rPr>
          <w:rFonts w:eastAsia="Times New Roman"/>
        </w:rPr>
        <w:t>Barnehagen skal bidra til at barna får</w:t>
      </w:r>
      <w:r w:rsidRPr="00F07456">
        <w:rPr>
          <w:rFonts w:eastAsia="Times New Roman"/>
        </w:rPr>
        <w:t xml:space="preserve"> utforske og utvikle sin språkkompetanse og få erfaring med flere kommunikasjonsformer</w:t>
      </w:r>
      <w:r>
        <w:rPr>
          <w:rFonts w:eastAsia="Times New Roman"/>
        </w:rPr>
        <w:t xml:space="preserve">. Vi skal benytte oss av varierte rim, regler, sang, musikk og fortellinger. </w:t>
      </w:r>
    </w:p>
    <w:p w14:paraId="32C6DF53" w14:textId="77777777" w:rsidR="00DF2D9D" w:rsidRPr="003448E7" w:rsidRDefault="00DF2D9D" w:rsidP="00DB31FD">
      <w:pPr>
        <w:spacing w:after="0" w:line="360" w:lineRule="auto"/>
        <w:rPr>
          <w:rStyle w:val="Svakutheving"/>
          <w:i w:val="0"/>
          <w:iCs w:val="0"/>
        </w:rPr>
      </w:pPr>
    </w:p>
    <w:p w14:paraId="1B1808A4" w14:textId="0231FE9F" w:rsidR="007E54D2" w:rsidRDefault="007E54D2" w:rsidP="00DB31FD">
      <w:pPr>
        <w:pStyle w:val="Overskrift1"/>
        <w:numPr>
          <w:ilvl w:val="0"/>
          <w:numId w:val="21"/>
        </w:numPr>
        <w:spacing w:before="0" w:after="0" w:line="360" w:lineRule="auto"/>
      </w:pPr>
      <w:r>
        <w:t>K</w:t>
      </w:r>
      <w:r w:rsidR="00A2584C">
        <w:t>ROPP, BEVEGELSE, MAT OG HELSE</w:t>
      </w:r>
    </w:p>
    <w:p w14:paraId="68311675" w14:textId="0DADC16C" w:rsidR="00887A93" w:rsidRDefault="007E54D2" w:rsidP="00DB31FD">
      <w:pPr>
        <w:spacing w:after="0" w:line="360" w:lineRule="auto"/>
        <w:rPr>
          <w:rFonts w:eastAsia="Times New Roman"/>
        </w:rPr>
      </w:pPr>
      <w:r>
        <w:rPr>
          <w:rFonts w:eastAsia="Times New Roman"/>
        </w:rPr>
        <w:t xml:space="preserve">Barnehagen skal legge til rette for at alle barn skal få en positiv selvoppfatning gjennom kroppslig mestring. Barna skal skaffe seg gode erfaringer med varierte og allsidige bevegelser og utfordringer. </w:t>
      </w:r>
      <w:r w:rsidR="00887A93" w:rsidRPr="00887A93">
        <w:rPr>
          <w:rFonts w:eastAsia="Times New Roman"/>
        </w:rPr>
        <w:t>Godt kosthold, aktivitet og hvile er viktig for å utvikle en sunn kropp.</w:t>
      </w:r>
    </w:p>
    <w:p w14:paraId="5DE1FD3C" w14:textId="77777777" w:rsidR="00DF2D9D" w:rsidRDefault="00DF2D9D" w:rsidP="00DB31FD">
      <w:pPr>
        <w:spacing w:after="0" w:line="360" w:lineRule="auto"/>
        <w:rPr>
          <w:rFonts w:eastAsia="Times New Roman"/>
        </w:rPr>
      </w:pPr>
    </w:p>
    <w:p w14:paraId="285CE9F2" w14:textId="415E693C" w:rsidR="008F2B1C" w:rsidRPr="008F2B1C" w:rsidRDefault="007E54D2" w:rsidP="008F2B1C">
      <w:pPr>
        <w:pStyle w:val="Overskrift1"/>
        <w:numPr>
          <w:ilvl w:val="0"/>
          <w:numId w:val="22"/>
        </w:numPr>
        <w:spacing w:before="0" w:after="0" w:line="360" w:lineRule="auto"/>
      </w:pPr>
      <w:r>
        <w:t>K</w:t>
      </w:r>
      <w:r w:rsidR="00A2584C">
        <w:t>UNST. KULTUR OG KREATIVITET</w:t>
      </w:r>
    </w:p>
    <w:p w14:paraId="60D68BC6" w14:textId="77777777" w:rsidR="008F2B1C" w:rsidRDefault="007E54D2" w:rsidP="00DB31FD">
      <w:pPr>
        <w:spacing w:after="0" w:line="360" w:lineRule="auto"/>
      </w:pPr>
      <w:r w:rsidRPr="003448E7">
        <w:t xml:space="preserve">Gjennom skapende virksomhet i barnehagens inne </w:t>
      </w:r>
    </w:p>
    <w:p w14:paraId="72463445" w14:textId="1B212008" w:rsidR="007E54D2" w:rsidRDefault="007E54D2" w:rsidP="00DB31FD">
      <w:pPr>
        <w:spacing w:after="0" w:line="360" w:lineRule="auto"/>
      </w:pPr>
      <w:r w:rsidRPr="003448E7">
        <w:t>-og uterom, skal barna få ta i bruk fantasi, kreativ tenkning og skaperglede</w:t>
      </w:r>
      <w:r>
        <w:t>.</w:t>
      </w:r>
    </w:p>
    <w:p w14:paraId="0A503F78" w14:textId="463DBECD" w:rsidR="007E54D2" w:rsidRDefault="007E54D2" w:rsidP="00DB31FD">
      <w:pPr>
        <w:pStyle w:val="Overskrift1"/>
        <w:numPr>
          <w:ilvl w:val="0"/>
          <w:numId w:val="23"/>
        </w:numPr>
        <w:spacing w:before="0" w:after="0" w:line="360" w:lineRule="auto"/>
      </w:pPr>
      <w:r>
        <w:t>N</w:t>
      </w:r>
      <w:r w:rsidR="00A2584C">
        <w:t>ATUR, MILJØ OG TEKNIKK</w:t>
      </w:r>
    </w:p>
    <w:p w14:paraId="439F9092" w14:textId="19891377" w:rsidR="007E54D2" w:rsidRDefault="007E54D2" w:rsidP="00DB31FD">
      <w:pPr>
        <w:spacing w:after="0" w:line="360" w:lineRule="auto"/>
        <w:rPr>
          <w:rFonts w:eastAsia="Times New Roman"/>
        </w:rPr>
      </w:pPr>
      <w:r w:rsidRPr="007F3284">
        <w:rPr>
          <w:rFonts w:eastAsia="Times New Roman"/>
        </w:rPr>
        <w:t>Barnehagen skal gi barna et mangfold av opplevelser og erfaringer med naturen til ulike årstider som kan bidra til at barna blir glade i naturen. De</w:t>
      </w:r>
      <w:r>
        <w:rPr>
          <w:rFonts w:eastAsia="Times New Roman"/>
        </w:rPr>
        <w:t xml:space="preserve"> skal </w:t>
      </w:r>
      <w:r w:rsidRPr="007F3284">
        <w:rPr>
          <w:rFonts w:eastAsia="Times New Roman"/>
        </w:rPr>
        <w:t>få en forståelse for dens egenart og gir barna vilje til å verne om naturressurser, naturens mangfold og bidra til en bærekraftig utvikling</w:t>
      </w:r>
      <w:r>
        <w:rPr>
          <w:rFonts w:eastAsia="Times New Roman"/>
        </w:rPr>
        <w:t>.</w:t>
      </w:r>
    </w:p>
    <w:p w14:paraId="3ABC891C" w14:textId="77777777" w:rsidR="00DF2D9D" w:rsidRDefault="00DF2D9D" w:rsidP="00DB31FD">
      <w:pPr>
        <w:spacing w:after="0" w:line="360" w:lineRule="auto"/>
        <w:rPr>
          <w:rFonts w:eastAsia="Times New Roman"/>
        </w:rPr>
      </w:pPr>
    </w:p>
    <w:p w14:paraId="5B7A10CC" w14:textId="60ACAB14" w:rsidR="007E54D2" w:rsidRDefault="007E54D2" w:rsidP="00DB31FD">
      <w:pPr>
        <w:pStyle w:val="Overskrift1"/>
        <w:numPr>
          <w:ilvl w:val="0"/>
          <w:numId w:val="24"/>
        </w:numPr>
        <w:spacing w:before="0" w:after="0" w:line="360" w:lineRule="auto"/>
      </w:pPr>
      <w:r>
        <w:t>A</w:t>
      </w:r>
      <w:r w:rsidR="00A2584C">
        <w:t>NTALL, ROM OG FORM</w:t>
      </w:r>
    </w:p>
    <w:p w14:paraId="74E34131" w14:textId="32524C25" w:rsidR="007E54D2" w:rsidRDefault="007E54D2" w:rsidP="00DB31FD">
      <w:pPr>
        <w:spacing w:after="0" w:line="360" w:lineRule="auto"/>
        <w:rPr>
          <w:rFonts w:eastAsia="Times New Roman"/>
        </w:rPr>
      </w:pPr>
      <w:r w:rsidRPr="007F3284">
        <w:rPr>
          <w:rFonts w:eastAsia="Times New Roman"/>
        </w:rPr>
        <w:t xml:space="preserve">Barna skal få mulighet til å utvikle sin matematiske kompetanse gjennom variert arbeid med ulike verktøy og i forskjellige miljøer. </w:t>
      </w:r>
      <w:r>
        <w:rPr>
          <w:rFonts w:eastAsia="Times New Roman"/>
        </w:rPr>
        <w:t>B</w:t>
      </w:r>
      <w:r w:rsidRPr="007F3284">
        <w:rPr>
          <w:rFonts w:eastAsia="Times New Roman"/>
        </w:rPr>
        <w:t xml:space="preserve">arnehagen skal legge til rette for at barna får utforske, oppdage, finne løsninger og </w:t>
      </w:r>
      <w:r w:rsidR="003838BD">
        <w:rPr>
          <w:rFonts w:eastAsia="Times New Roman"/>
        </w:rPr>
        <w:t xml:space="preserve">at de </w:t>
      </w:r>
      <w:r w:rsidRPr="007F3284">
        <w:rPr>
          <w:rFonts w:eastAsia="Times New Roman"/>
        </w:rPr>
        <w:t>får forståelse for sammenhenger</w:t>
      </w:r>
      <w:r>
        <w:rPr>
          <w:rFonts w:eastAsia="Times New Roman"/>
        </w:rPr>
        <w:t>.</w:t>
      </w:r>
    </w:p>
    <w:p w14:paraId="7A8A1BEB" w14:textId="77777777" w:rsidR="00DF2D9D" w:rsidRPr="009E0631" w:rsidRDefault="00DF2D9D" w:rsidP="00DB31FD">
      <w:pPr>
        <w:spacing w:after="0" w:line="360" w:lineRule="auto"/>
        <w:rPr>
          <w:rFonts w:eastAsia="Times New Roman"/>
        </w:rPr>
      </w:pPr>
    </w:p>
    <w:p w14:paraId="4D48E1E5" w14:textId="08945996" w:rsidR="007E54D2" w:rsidRDefault="007E54D2" w:rsidP="00DB31FD">
      <w:pPr>
        <w:pStyle w:val="Overskrift1"/>
        <w:numPr>
          <w:ilvl w:val="0"/>
          <w:numId w:val="25"/>
        </w:numPr>
        <w:spacing w:before="0" w:after="0" w:line="360" w:lineRule="auto"/>
      </w:pPr>
      <w:r>
        <w:t>E</w:t>
      </w:r>
      <w:r w:rsidR="00A2584C">
        <w:t>TIKK, RELIGION OG FILOSOFI</w:t>
      </w:r>
    </w:p>
    <w:p w14:paraId="000EFA04" w14:textId="00241794" w:rsidR="007E54D2" w:rsidRDefault="007E54D2" w:rsidP="00DB31FD">
      <w:pPr>
        <w:spacing w:after="0" w:line="360" w:lineRule="auto"/>
        <w:rPr>
          <w:rFonts w:eastAsia="Times New Roman"/>
        </w:rPr>
      </w:pPr>
      <w:r w:rsidRPr="007F3284">
        <w:rPr>
          <w:rFonts w:eastAsia="Times New Roman"/>
        </w:rPr>
        <w:t>Barn</w:t>
      </w:r>
      <w:r w:rsidR="00A8488F">
        <w:rPr>
          <w:rFonts w:eastAsia="Times New Roman"/>
        </w:rPr>
        <w:t>ehagen skal bidra til at barna tilegner seg samfunnets grunnleggende normer og verdier. Vi skal bidra til at barna utvikle</w:t>
      </w:r>
      <w:r w:rsidR="003838BD">
        <w:rPr>
          <w:rFonts w:eastAsia="Times New Roman"/>
        </w:rPr>
        <w:t>r</w:t>
      </w:r>
      <w:r w:rsidR="00A8488F">
        <w:rPr>
          <w:rFonts w:eastAsia="Times New Roman"/>
        </w:rPr>
        <w:t xml:space="preserve"> interesse </w:t>
      </w:r>
      <w:r w:rsidR="003838BD">
        <w:rPr>
          <w:rFonts w:eastAsia="Times New Roman"/>
        </w:rPr>
        <w:t xml:space="preserve">og respekt </w:t>
      </w:r>
      <w:r w:rsidR="00A8488F">
        <w:rPr>
          <w:rFonts w:eastAsia="Times New Roman"/>
        </w:rPr>
        <w:t xml:space="preserve">for hverandre </w:t>
      </w:r>
      <w:r w:rsidR="003838BD">
        <w:rPr>
          <w:rFonts w:eastAsia="Times New Roman"/>
        </w:rPr>
        <w:t>og forstår verdien av likheter og ulikheter i et fellesskap.</w:t>
      </w:r>
    </w:p>
    <w:p w14:paraId="753A86A1" w14:textId="77777777" w:rsidR="00DF2D9D" w:rsidRPr="007F3284" w:rsidRDefault="00DF2D9D" w:rsidP="00DB31FD">
      <w:pPr>
        <w:spacing w:after="0" w:line="360" w:lineRule="auto"/>
        <w:rPr>
          <w:rFonts w:eastAsia="Times New Roman"/>
        </w:rPr>
      </w:pPr>
    </w:p>
    <w:p w14:paraId="599A2D8A" w14:textId="1A01F265" w:rsidR="007E54D2" w:rsidRPr="00FA1F2F" w:rsidRDefault="007E54D2" w:rsidP="00DB31FD">
      <w:pPr>
        <w:pStyle w:val="Overskrift1"/>
        <w:numPr>
          <w:ilvl w:val="0"/>
          <w:numId w:val="26"/>
        </w:numPr>
        <w:spacing w:before="0" w:after="0" w:line="360" w:lineRule="auto"/>
      </w:pPr>
      <w:r>
        <w:t>N</w:t>
      </w:r>
      <w:r w:rsidR="00A2584C">
        <w:t>ÆRMILJØ OG SAMFUNN</w:t>
      </w:r>
    </w:p>
    <w:p w14:paraId="0AD1E8EB" w14:textId="62D6AF5F" w:rsidR="007E54D2" w:rsidRPr="007F3284" w:rsidRDefault="007E54D2" w:rsidP="00DB31FD">
      <w:pPr>
        <w:spacing w:after="0" w:line="360" w:lineRule="auto"/>
        <w:rPr>
          <w:rFonts w:eastAsia="Times New Roman"/>
        </w:rPr>
      </w:pPr>
      <w:r w:rsidRPr="007F3284">
        <w:rPr>
          <w:rFonts w:eastAsia="Times New Roman"/>
        </w:rPr>
        <w:t xml:space="preserve">Barnehagen skal bidra til at barna </w:t>
      </w:r>
      <w:r w:rsidR="00A8488F">
        <w:rPr>
          <w:rFonts w:eastAsia="Times New Roman"/>
        </w:rPr>
        <w:t>skal utvikle tillit til egen deltakelse</w:t>
      </w:r>
      <w:r w:rsidR="002113D6">
        <w:rPr>
          <w:rFonts w:eastAsia="Times New Roman"/>
        </w:rPr>
        <w:t xml:space="preserve"> og påvirkning av fellesskapet, samt at de utvikler forståelse for ulike tradisjoner og levesett.</w:t>
      </w:r>
    </w:p>
    <w:p w14:paraId="6C36ECC3" w14:textId="471E8B22" w:rsidR="00D124A6" w:rsidRPr="00D124A6" w:rsidRDefault="00D124A6" w:rsidP="008803E8">
      <w:pPr>
        <w:pStyle w:val="Tittel"/>
        <w:spacing w:line="240" w:lineRule="auto"/>
      </w:pPr>
      <w:r>
        <w:t>TEGN TIL TALE</w:t>
      </w:r>
    </w:p>
    <w:p w14:paraId="2BDE463F" w14:textId="5B8483FA" w:rsidR="003838BD" w:rsidRDefault="003838BD" w:rsidP="00DB31FD">
      <w:pPr>
        <w:spacing w:after="0" w:line="360" w:lineRule="auto"/>
      </w:pPr>
    </w:p>
    <w:p w14:paraId="4B80E5E2" w14:textId="42A33643" w:rsidR="00B12F42" w:rsidRPr="00B12F42" w:rsidRDefault="00D124A6" w:rsidP="00B12F42">
      <w:pPr>
        <w:spacing w:after="0" w:line="360" w:lineRule="auto"/>
      </w:pPr>
      <w:r>
        <w:t xml:space="preserve">Vi </w:t>
      </w:r>
      <w:r w:rsidR="003838BD">
        <w:t xml:space="preserve">har valgt å </w:t>
      </w:r>
      <w:r>
        <w:t xml:space="preserve">bruke tegn til tale med alle </w:t>
      </w:r>
      <w:r w:rsidR="00F46721">
        <w:t>barna i</w:t>
      </w:r>
      <w:r>
        <w:t xml:space="preserve"> Vidarheim </w:t>
      </w:r>
      <w:r w:rsidR="00F46721">
        <w:t xml:space="preserve">barnehage </w:t>
      </w:r>
      <w:r>
        <w:t xml:space="preserve">for å forsterke og styrke det verbale språket og måten barna kan kommunisere på. Dette vil gi de mindre barna som enda ikke har så mye verbalt språk flere verktøy til å uttrykke seg og det vil støtte de minoritetsspråklige barna i deres språklige utvikling. Bruk av tegn til tale vil samtidig være til hjelp og støtte for alle </w:t>
      </w:r>
      <w:r w:rsidR="00F46721">
        <w:t>barna</w:t>
      </w:r>
      <w:r>
        <w:t xml:space="preserve"> i deres språkutvikling, samhandlinger og kommunikasjon med andre</w:t>
      </w:r>
      <w:r w:rsidR="00B12F42">
        <w:t>.</w:t>
      </w:r>
    </w:p>
    <w:p w14:paraId="6B02016A" w14:textId="7838FA57" w:rsidR="00511694" w:rsidRDefault="00511694" w:rsidP="008803E8">
      <w:pPr>
        <w:pStyle w:val="Tittel"/>
        <w:spacing w:line="240" w:lineRule="auto"/>
        <w:rPr>
          <w:sz w:val="56"/>
          <w:szCs w:val="56"/>
        </w:rPr>
      </w:pPr>
    </w:p>
    <w:p w14:paraId="00C357EA" w14:textId="0DE80FE0" w:rsidR="00511694" w:rsidRDefault="00511694" w:rsidP="008803E8">
      <w:pPr>
        <w:pStyle w:val="Tittel"/>
        <w:spacing w:line="240" w:lineRule="auto"/>
        <w:rPr>
          <w:sz w:val="56"/>
          <w:szCs w:val="56"/>
        </w:rPr>
      </w:pPr>
    </w:p>
    <w:p w14:paraId="03BD39B2" w14:textId="714430B9" w:rsidR="00D830CB" w:rsidRDefault="00D830CB" w:rsidP="008803E8">
      <w:pPr>
        <w:pStyle w:val="Tittel"/>
        <w:spacing w:line="240" w:lineRule="auto"/>
        <w:rPr>
          <w:sz w:val="56"/>
          <w:szCs w:val="56"/>
        </w:rPr>
      </w:pPr>
      <w:r w:rsidRPr="00BD40A8">
        <w:rPr>
          <w:sz w:val="56"/>
          <w:szCs w:val="56"/>
        </w:rPr>
        <w:t>FLERKULTURELL BARNEHAGE</w:t>
      </w:r>
    </w:p>
    <w:p w14:paraId="1AB4F2F3" w14:textId="1DA10DE8" w:rsidR="002B2741" w:rsidRDefault="002B2741" w:rsidP="00DB31FD">
      <w:pPr>
        <w:spacing w:after="0" w:line="360" w:lineRule="auto"/>
      </w:pPr>
    </w:p>
    <w:p w14:paraId="66F0BBE8" w14:textId="6EE759A7" w:rsidR="002B2741" w:rsidRPr="00F45C16" w:rsidRDefault="00D12E88" w:rsidP="00DB31FD">
      <w:pPr>
        <w:spacing w:after="0" w:line="360" w:lineRule="auto"/>
      </w:pPr>
      <w:r>
        <w:t xml:space="preserve">Øyer kommune har bosatt flyktninger og asylsøkere i flere tiår. Vi har også hatt en betydelig arbeidsinnvandring til kommunen. Dette har beriket kommunen vår på mange måter. </w:t>
      </w:r>
      <w:r w:rsidR="0099393D" w:rsidRPr="00F45C16">
        <w:t xml:space="preserve">Mangfold </w:t>
      </w:r>
      <w:r>
        <w:t>må</w:t>
      </w:r>
      <w:r w:rsidR="0099393D" w:rsidRPr="00F45C16">
        <w:t xml:space="preserve"> sees på som </w:t>
      </w:r>
      <w:r>
        <w:t xml:space="preserve">en </w:t>
      </w:r>
      <w:r w:rsidR="0099393D" w:rsidRPr="00F45C16">
        <w:t>ressurs og en berikelse</w:t>
      </w:r>
      <w:r>
        <w:t xml:space="preserve">. </w:t>
      </w:r>
      <w:r w:rsidR="0099393D" w:rsidRPr="00F45C16">
        <w:t xml:space="preserve">Alle har noe å bidra med, noe som er verdifullt og bør ivaretas. Det å være </w:t>
      </w:r>
      <w:r>
        <w:t>fler</w:t>
      </w:r>
      <w:r w:rsidR="0099393D" w:rsidRPr="00F45C16">
        <w:t>språklig, ha kunnskap om andre kulturer, tradisjoner og religioner er en ressurs, spesielt i internasjonal målestokk.</w:t>
      </w:r>
    </w:p>
    <w:p w14:paraId="54A97368" w14:textId="77777777" w:rsidR="00D830CB" w:rsidRPr="00F45C16" w:rsidRDefault="00D830CB" w:rsidP="00DB31FD">
      <w:pPr>
        <w:spacing w:after="0" w:line="360" w:lineRule="auto"/>
      </w:pPr>
    </w:p>
    <w:p w14:paraId="1B8BC39B" w14:textId="166214DB" w:rsidR="00B66E0C" w:rsidRDefault="00D07561" w:rsidP="00DB31FD">
      <w:pPr>
        <w:spacing w:after="0" w:line="360" w:lineRule="auto"/>
      </w:pPr>
      <w:r w:rsidRPr="00F45C16">
        <w:t xml:space="preserve">Barnehager som skaper nysgjerrighet for de ulike språkene som snakkes i barnehagen, gir gode muligheter for barnas språktilegnelse. Barna får </w:t>
      </w:r>
      <w:r w:rsidR="00B66E0C" w:rsidRPr="00F45C16">
        <w:t>utvikle en interesse og en respekt for hverandres språk. Å sammenligne språk og utforske ulike sider ved språk bidrar til at barna får utvidet sin forståelse for språk. De får det som kalles en metaspråklig bevissthet. Denne forståelsen er viktig for all videre språklæring.</w:t>
      </w:r>
    </w:p>
    <w:p w14:paraId="71D9400F" w14:textId="77777777" w:rsidR="00F45C16" w:rsidRPr="00F45C16" w:rsidRDefault="00F45C16" w:rsidP="00DB31FD">
      <w:pPr>
        <w:spacing w:after="0" w:line="360" w:lineRule="auto"/>
      </w:pPr>
    </w:p>
    <w:p w14:paraId="4E91876F" w14:textId="77777777" w:rsidR="00D12E88" w:rsidRDefault="0048138F" w:rsidP="00DB31FD">
      <w:pPr>
        <w:spacing w:after="0" w:line="360" w:lineRule="auto"/>
      </w:pPr>
      <w:r>
        <w:t>For oss på Vidarheim</w:t>
      </w:r>
      <w:r w:rsidR="00E06473">
        <w:t xml:space="preserve"> er det å være flerkulturell en del av hverdagen vår</w:t>
      </w:r>
      <w:r w:rsidR="00D12E88">
        <w:t xml:space="preserve">. Å lære å være </w:t>
      </w:r>
      <w:r w:rsidR="00E06473">
        <w:t xml:space="preserve">ulike sammen er en viktig verdi som vi ønsker at barna på Vidarheim skal ha med seg resten av livet. </w:t>
      </w:r>
    </w:p>
    <w:p w14:paraId="324403B8" w14:textId="6721AB0D" w:rsidR="00D12E88" w:rsidRDefault="00D12E88" w:rsidP="00DB31FD">
      <w:pPr>
        <w:spacing w:after="0" w:line="360" w:lineRule="auto"/>
      </w:pPr>
    </w:p>
    <w:p w14:paraId="0F74CFB1" w14:textId="42CA75CB" w:rsidR="0048138F" w:rsidRDefault="00E06473" w:rsidP="00DB31FD">
      <w:pPr>
        <w:spacing w:after="0" w:line="360" w:lineRule="auto"/>
      </w:pPr>
      <w:r>
        <w:t xml:space="preserve">Øyer kommune har </w:t>
      </w:r>
      <w:r w:rsidR="00D12E88">
        <w:t xml:space="preserve">utarbeidet en veileder </w:t>
      </w:r>
      <w:r w:rsidR="00B12F42">
        <w:t xml:space="preserve">«Tospråklig opplæring i barnehage og skole» som vi følger. Vi har en </w:t>
      </w:r>
      <w:r>
        <w:t xml:space="preserve">støttepedagog som jobber med barnas språkutvikling i </w:t>
      </w:r>
      <w:r w:rsidR="0086043D">
        <w:t>barnehagene i Øyer. Denne r</w:t>
      </w:r>
      <w:r>
        <w:t>essursen er fordelt etter antall</w:t>
      </w:r>
      <w:r w:rsidR="0086043D">
        <w:t xml:space="preserve"> flerspråklige</w:t>
      </w:r>
      <w:r>
        <w:t xml:space="preserve"> barn</w:t>
      </w:r>
      <w:r w:rsidR="0086043D">
        <w:t xml:space="preserve"> pr barnehage</w:t>
      </w:r>
      <w:r>
        <w:t>.</w:t>
      </w:r>
    </w:p>
    <w:p w14:paraId="25A09DC3" w14:textId="750BEE5D" w:rsidR="00B12F42" w:rsidRDefault="00B12F42" w:rsidP="008803E8">
      <w:pPr>
        <w:pStyle w:val="Tittel"/>
        <w:spacing w:line="240" w:lineRule="auto"/>
      </w:pPr>
    </w:p>
    <w:p w14:paraId="75C4660F" w14:textId="3C675F8B" w:rsidR="00B12F42" w:rsidRDefault="00BE3B62" w:rsidP="008803E8">
      <w:pPr>
        <w:pStyle w:val="Tittel"/>
        <w:spacing w:line="240" w:lineRule="auto"/>
      </w:pPr>
      <w:r>
        <w:rPr>
          <w:noProof/>
        </w:rPr>
        <w:drawing>
          <wp:anchor distT="0" distB="0" distL="114300" distR="114300" simplePos="0" relativeHeight="251711488" behindDoc="0" locked="0" layoutInCell="1" allowOverlap="1" wp14:anchorId="46E178EC" wp14:editId="65B2E4DD">
            <wp:simplePos x="0" y="0"/>
            <wp:positionH relativeFrom="column">
              <wp:posOffset>264567</wp:posOffset>
            </wp:positionH>
            <wp:positionV relativeFrom="paragraph">
              <wp:posOffset>131721</wp:posOffset>
            </wp:positionV>
            <wp:extent cx="2478189" cy="3304252"/>
            <wp:effectExtent l="0" t="0" r="0" b="0"/>
            <wp:wrapNone/>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8189" cy="330425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C703221" w14:textId="77401D76" w:rsidR="00B12F42" w:rsidRDefault="00B12F42" w:rsidP="00B12F42"/>
    <w:p w14:paraId="71B73345" w14:textId="1C36E491" w:rsidR="00B12F42" w:rsidRDefault="00B12F42" w:rsidP="00B12F42"/>
    <w:p w14:paraId="00EB43F4" w14:textId="5C9AA0BC" w:rsidR="00B12F42" w:rsidRDefault="00B12F42" w:rsidP="00B12F42"/>
    <w:p w14:paraId="331535E0" w14:textId="4FC08EB1" w:rsidR="00B12F42" w:rsidRDefault="00B12F42" w:rsidP="00B12F42"/>
    <w:p w14:paraId="292EFE9C" w14:textId="0AEA6624" w:rsidR="00B12F42" w:rsidRDefault="00B12F42" w:rsidP="00B12F42"/>
    <w:p w14:paraId="5D5D20C8" w14:textId="77777777" w:rsidR="00B12F42" w:rsidRPr="00B12F42" w:rsidRDefault="00B12F42" w:rsidP="00B12F42"/>
    <w:p w14:paraId="41A32766" w14:textId="69843E1D" w:rsidR="00B12F42" w:rsidRDefault="00B12F42" w:rsidP="008803E8">
      <w:pPr>
        <w:pStyle w:val="Tittel"/>
        <w:spacing w:line="240" w:lineRule="auto"/>
      </w:pPr>
    </w:p>
    <w:p w14:paraId="114FCFC1" w14:textId="77777777" w:rsidR="0086043D" w:rsidRPr="0086043D" w:rsidRDefault="0086043D" w:rsidP="0086043D"/>
    <w:p w14:paraId="39D35F48" w14:textId="77777777" w:rsidR="00B12F42" w:rsidRDefault="00B12F42" w:rsidP="008803E8">
      <w:pPr>
        <w:pStyle w:val="Tittel"/>
        <w:spacing w:line="240" w:lineRule="auto"/>
      </w:pPr>
    </w:p>
    <w:p w14:paraId="7376E41A" w14:textId="334ED6CD" w:rsidR="00D830CB" w:rsidRDefault="00FA1F2F" w:rsidP="008803E8">
      <w:pPr>
        <w:pStyle w:val="Tittel"/>
        <w:spacing w:line="240" w:lineRule="auto"/>
      </w:pPr>
      <w:r>
        <w:t>OVERGANGER</w:t>
      </w:r>
    </w:p>
    <w:p w14:paraId="7A5B0CFB" w14:textId="7CF8630C" w:rsidR="00D12BFF" w:rsidRDefault="00D12BFF" w:rsidP="00DB31FD">
      <w:pPr>
        <w:spacing w:after="0" w:line="360" w:lineRule="auto"/>
      </w:pPr>
    </w:p>
    <w:p w14:paraId="79094C17" w14:textId="5D2723D9" w:rsidR="00084C03" w:rsidRDefault="00084C03" w:rsidP="00DB31FD">
      <w:pPr>
        <w:spacing w:after="0" w:line="360" w:lineRule="auto"/>
      </w:pPr>
      <w:r>
        <w:t>Alle overganger i barns liv er viktige og må tas på alvor for å skape trygghet og forutsigbarhet for barna. Den første overgangen er fra hjem til barnehage. Vi har ingen fastlagt mal på hvordan denne overgangen skal være, men anbefaler at dere minimum bruker tre dager på oppstarten i barnehagen</w:t>
      </w:r>
      <w:r w:rsidRPr="00B979F2">
        <w:t xml:space="preserve">. </w:t>
      </w:r>
      <w:r w:rsidR="004279E6">
        <w:t>Tilvenningsprosessen står beskrevet i «Praktisk informasjon A-Å».</w:t>
      </w:r>
      <w:r>
        <w:t xml:space="preserve"> </w:t>
      </w:r>
    </w:p>
    <w:p w14:paraId="7A731B18" w14:textId="4DDA10BE" w:rsidR="00084C03" w:rsidRDefault="00084C03" w:rsidP="00DB31FD">
      <w:pPr>
        <w:spacing w:after="0" w:line="360" w:lineRule="auto"/>
      </w:pPr>
    </w:p>
    <w:p w14:paraId="4C5707C8" w14:textId="1B0B09DF" w:rsidR="00511694" w:rsidRDefault="00084C03" w:rsidP="00DB31FD">
      <w:pPr>
        <w:spacing w:after="0" w:line="360" w:lineRule="auto"/>
      </w:pPr>
      <w:r>
        <w:t xml:space="preserve">Innad i barnehagen vil vi også få overganger hvor </w:t>
      </w:r>
    </w:p>
    <w:p w14:paraId="0D5CCAD4" w14:textId="7B7EB5DA" w:rsidR="00084C03" w:rsidRDefault="00084C03" w:rsidP="00DB31FD">
      <w:pPr>
        <w:spacing w:after="0" w:line="360" w:lineRule="auto"/>
      </w:pPr>
      <w:r>
        <w:t xml:space="preserve">det blir bytte av avdelinger og </w:t>
      </w:r>
      <w:r w:rsidR="00E978FE">
        <w:t>noe</w:t>
      </w:r>
      <w:r>
        <w:t xml:space="preserve"> rullering av ansatte. </w:t>
      </w:r>
      <w:r w:rsidR="00E459A6">
        <w:t xml:space="preserve">Også her har vi fokus på barnas trygghet. </w:t>
      </w:r>
      <w:r w:rsidR="00F46721">
        <w:t xml:space="preserve">Gjennom året har vi åpne dager og fellessamlinger slik at barna får et innblikk i andre deler av barnehagen. På våren gjennomfører vi besøk på avdelingene </w:t>
      </w:r>
      <w:r w:rsidR="00E978FE">
        <w:t>hvor barna får være et par halve dager sammen med personalet som skal være på deres avdeling til høsten</w:t>
      </w:r>
    </w:p>
    <w:p w14:paraId="3B22FCC9" w14:textId="2D633863" w:rsidR="00084C03" w:rsidRDefault="00084C03" w:rsidP="00DB31FD">
      <w:pPr>
        <w:spacing w:after="0" w:line="360" w:lineRule="auto"/>
      </w:pPr>
    </w:p>
    <w:p w14:paraId="7F71403B" w14:textId="6AC7DA92" w:rsidR="00FA1F2F" w:rsidRDefault="00511694" w:rsidP="00DB31FD">
      <w:pPr>
        <w:spacing w:after="0" w:line="360" w:lineRule="auto"/>
      </w:pPr>
      <w:r>
        <w:t xml:space="preserve"> </w:t>
      </w:r>
      <w:r w:rsidR="00084C03">
        <w:t>For skolestarterne er det e</w:t>
      </w:r>
      <w:r w:rsidR="00E459A6">
        <w:t>n plan,</w:t>
      </w:r>
      <w:r w:rsidR="00084C03">
        <w:t xml:space="preserve"> sammen</w:t>
      </w:r>
      <w:r>
        <w:t xml:space="preserve"> </w:t>
      </w:r>
      <w:r w:rsidR="00084C03">
        <w:t>med de private barnehagene i Øyer</w:t>
      </w:r>
      <w:r w:rsidR="00E459A6">
        <w:t xml:space="preserve">, for </w:t>
      </w:r>
      <w:r w:rsidR="00084C03">
        <w:t xml:space="preserve">innskriving og besøksdager på Solvang barneskole på vårhalvåret. Siste året i barnehagen skal forberede barna på skolestarten. </w:t>
      </w:r>
      <w:r w:rsidR="004279E6">
        <w:t>V</w:t>
      </w:r>
      <w:r w:rsidR="001046B2">
        <w:t xml:space="preserve">i jobber med sosiale ferdigheter og områder som er viktige for den aktuelle gruppen hvert år. Dette kan </w:t>
      </w:r>
      <w:r w:rsidR="004279E6">
        <w:t xml:space="preserve">for eksempel </w:t>
      </w:r>
      <w:r w:rsidR="001046B2">
        <w:t xml:space="preserve">være alt fra begreper, </w:t>
      </w:r>
      <w:r w:rsidR="004279E6">
        <w:t xml:space="preserve">ta imot beskjeder, regellek eller å </w:t>
      </w:r>
      <w:r w:rsidR="001046B2">
        <w:t>jobbe med gruppens fungering sammen sosialt. Det utarbeides en årlig kort plan som deles ut til foresatte ved oppstarten av det siste året.</w:t>
      </w:r>
    </w:p>
    <w:p w14:paraId="1B9140E5" w14:textId="2E734664" w:rsidR="00FA1F2F" w:rsidRDefault="00FA1F2F" w:rsidP="00DB31FD">
      <w:pPr>
        <w:spacing w:after="0" w:line="360" w:lineRule="auto"/>
      </w:pPr>
    </w:p>
    <w:p w14:paraId="11766EB4" w14:textId="3FF79FBD" w:rsidR="00FA1F2F" w:rsidRDefault="00D44E3F" w:rsidP="008803E8">
      <w:pPr>
        <w:pStyle w:val="Tittel"/>
        <w:spacing w:line="240" w:lineRule="auto"/>
      </w:pPr>
      <w:r>
        <w:t>INNSATS</w:t>
      </w:r>
      <w:r w:rsidR="00D830CB">
        <w:t>-OMRÅDE</w:t>
      </w:r>
    </w:p>
    <w:p w14:paraId="3E7D0473" w14:textId="77777777" w:rsidR="00DB0F5A" w:rsidRDefault="00DB0F5A" w:rsidP="00DB31FD">
      <w:pPr>
        <w:spacing w:after="0" w:line="360" w:lineRule="auto"/>
      </w:pPr>
    </w:p>
    <w:p w14:paraId="6FD047DC" w14:textId="773B7178" w:rsidR="00DB0F5A" w:rsidRDefault="00DB0F5A" w:rsidP="00DB31FD">
      <w:pPr>
        <w:spacing w:after="0" w:line="360" w:lineRule="auto"/>
      </w:pPr>
      <w:r>
        <w:t xml:space="preserve">For perioden </w:t>
      </w:r>
      <w:r w:rsidR="00D830CB">
        <w:t>2020-2024</w:t>
      </w:r>
      <w:r>
        <w:t xml:space="preserve"> har vi valgt tre hovedområder for det pedagogiske arbeidet vårt:</w:t>
      </w:r>
    </w:p>
    <w:p w14:paraId="361B2046" w14:textId="2CA91ADC" w:rsidR="00DB0F5A" w:rsidRDefault="00D830CB" w:rsidP="00DB0F5A">
      <w:pPr>
        <w:pStyle w:val="Listeavsnitt"/>
        <w:numPr>
          <w:ilvl w:val="0"/>
          <w:numId w:val="28"/>
        </w:numPr>
        <w:spacing w:after="0" w:line="360" w:lineRule="auto"/>
      </w:pPr>
      <w:r>
        <w:t>Prosjektarbeid</w:t>
      </w:r>
    </w:p>
    <w:p w14:paraId="4A3A1151" w14:textId="68840A11" w:rsidR="00DB0F5A" w:rsidRDefault="00D830CB" w:rsidP="00DB0F5A">
      <w:pPr>
        <w:pStyle w:val="Listeavsnitt"/>
        <w:numPr>
          <w:ilvl w:val="0"/>
          <w:numId w:val="28"/>
        </w:numPr>
        <w:spacing w:after="0" w:line="360" w:lineRule="auto"/>
      </w:pPr>
      <w:r>
        <w:t xml:space="preserve"> IKT </w:t>
      </w:r>
    </w:p>
    <w:p w14:paraId="4E085294" w14:textId="2C832C5B" w:rsidR="00D830CB" w:rsidRDefault="00DB0F5A" w:rsidP="00DB0F5A">
      <w:pPr>
        <w:pStyle w:val="Listeavsnitt"/>
        <w:numPr>
          <w:ilvl w:val="0"/>
          <w:numId w:val="28"/>
        </w:numPr>
        <w:spacing w:after="0" w:line="360" w:lineRule="auto"/>
      </w:pPr>
      <w:r>
        <w:t>E</w:t>
      </w:r>
      <w:r w:rsidR="00D830CB">
        <w:t>stetiske fag</w:t>
      </w:r>
    </w:p>
    <w:p w14:paraId="3F497467" w14:textId="77777777" w:rsidR="004279E6" w:rsidRDefault="004279E6" w:rsidP="004279E6">
      <w:pPr>
        <w:pStyle w:val="Listeavsnitt"/>
        <w:spacing w:after="0" w:line="360" w:lineRule="auto"/>
        <w:ind w:left="765"/>
      </w:pPr>
    </w:p>
    <w:p w14:paraId="55BCE524" w14:textId="77777777" w:rsidR="004279E6" w:rsidRDefault="00DB0F5A" w:rsidP="00DB31FD">
      <w:pPr>
        <w:spacing w:after="0" w:line="360" w:lineRule="auto"/>
      </w:pPr>
      <w:r>
        <w:t xml:space="preserve">Vi har valgt disse tre områdene for </w:t>
      </w:r>
      <w:r w:rsidR="004279E6">
        <w:t xml:space="preserve">å øke </w:t>
      </w:r>
      <w:r>
        <w:t>fokus</w:t>
      </w:r>
      <w:r w:rsidR="004279E6">
        <w:t>et</w:t>
      </w:r>
      <w:r>
        <w:t xml:space="preserve"> på barns 100 språklighet</w:t>
      </w:r>
      <w:r w:rsidR="004279E6">
        <w:t>. Vi vil</w:t>
      </w:r>
      <w:r>
        <w:t xml:space="preserve"> arbeide for at barna på Vidarheim har mange måter å uttrykke seg på og ikke kun med det verbale språket </w:t>
      </w:r>
      <w:r w:rsidR="00F45C16">
        <w:t>(</w:t>
      </w:r>
      <w:r w:rsidR="004279E6">
        <w:t>s</w:t>
      </w:r>
      <w:r w:rsidR="00F45C16">
        <w:t>e verset på siste side)</w:t>
      </w:r>
      <w:r w:rsidR="004279E6">
        <w:t>.</w:t>
      </w:r>
    </w:p>
    <w:p w14:paraId="0452E0DA" w14:textId="2A685B1B" w:rsidR="004279E6" w:rsidRDefault="004279E6" w:rsidP="00DB31FD">
      <w:pPr>
        <w:spacing w:after="0" w:line="360" w:lineRule="auto"/>
      </w:pPr>
    </w:p>
    <w:p w14:paraId="13E76999" w14:textId="2A673A05" w:rsidR="00FA1F2F" w:rsidRDefault="00DB0F5A" w:rsidP="00DB31FD">
      <w:pPr>
        <w:spacing w:after="0" w:line="360" w:lineRule="auto"/>
      </w:pPr>
      <w:r>
        <w:t xml:space="preserve">Deler av dette arbeidet vil være rettet mot kompetansehevingstiltak for personalet slik at de er </w:t>
      </w:r>
      <w:r w:rsidR="004279E6">
        <w:t xml:space="preserve">bedre </w:t>
      </w:r>
      <w:r>
        <w:t xml:space="preserve">rustet til å jobbe med dette i arbeidet med barna. </w:t>
      </w:r>
    </w:p>
    <w:p w14:paraId="27725053" w14:textId="5276E7A9" w:rsidR="002F6C79" w:rsidRDefault="00BE3B62" w:rsidP="00DB31FD">
      <w:pPr>
        <w:pStyle w:val="Tittel"/>
        <w:spacing w:line="360" w:lineRule="auto"/>
      </w:pPr>
      <w:r>
        <w:rPr>
          <w:noProof/>
        </w:rPr>
        <w:drawing>
          <wp:anchor distT="0" distB="0" distL="114300" distR="114300" simplePos="0" relativeHeight="251709440" behindDoc="0" locked="0" layoutInCell="1" allowOverlap="1" wp14:anchorId="46693CC0" wp14:editId="7747BF9F">
            <wp:simplePos x="0" y="0"/>
            <wp:positionH relativeFrom="column">
              <wp:posOffset>407826</wp:posOffset>
            </wp:positionH>
            <wp:positionV relativeFrom="paragraph">
              <wp:posOffset>185863</wp:posOffset>
            </wp:positionV>
            <wp:extent cx="2037991" cy="2717321"/>
            <wp:effectExtent l="0" t="0" r="635" b="698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7991" cy="271732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1D57946" w14:textId="77777777" w:rsidR="002F6C79" w:rsidRDefault="002F6C79" w:rsidP="00DB31FD">
      <w:pPr>
        <w:pStyle w:val="Tittel"/>
        <w:spacing w:line="360" w:lineRule="auto"/>
      </w:pPr>
    </w:p>
    <w:p w14:paraId="7AF9C9E8" w14:textId="77777777" w:rsidR="002F6C79" w:rsidRDefault="002F6C79" w:rsidP="00DB31FD">
      <w:pPr>
        <w:pStyle w:val="Tittel"/>
        <w:spacing w:line="360" w:lineRule="auto"/>
      </w:pPr>
    </w:p>
    <w:p w14:paraId="02B918EB" w14:textId="77777777" w:rsidR="002F6C79" w:rsidRDefault="002F6C79" w:rsidP="00DB31FD">
      <w:pPr>
        <w:pStyle w:val="Tittel"/>
        <w:spacing w:line="360" w:lineRule="auto"/>
      </w:pPr>
    </w:p>
    <w:p w14:paraId="1EAB3BCB" w14:textId="7CDBC001" w:rsidR="002F6C79" w:rsidRPr="007F3284" w:rsidRDefault="00511694" w:rsidP="008803E8">
      <w:pPr>
        <w:pStyle w:val="Tittel"/>
        <w:spacing w:line="240" w:lineRule="auto"/>
      </w:pPr>
      <w:r>
        <w:t>Å</w:t>
      </w:r>
      <w:r w:rsidR="002F6C79">
        <w:t>RSHJUL</w:t>
      </w:r>
    </w:p>
    <w:p w14:paraId="08D12248" w14:textId="77777777" w:rsidR="00F17904" w:rsidRDefault="00F17904" w:rsidP="00DB31FD">
      <w:pPr>
        <w:pStyle w:val="Overskrift1"/>
        <w:spacing w:before="0" w:after="0" w:line="360" w:lineRule="auto"/>
      </w:pPr>
    </w:p>
    <w:p w14:paraId="2A218C20" w14:textId="6FB18891" w:rsidR="002F6C79" w:rsidRDefault="002F6C79" w:rsidP="00DB31FD">
      <w:pPr>
        <w:pStyle w:val="Overskrift1"/>
        <w:spacing w:before="0" w:after="0" w:line="360" w:lineRule="auto"/>
      </w:pPr>
      <w:r>
        <w:t>AUGUST</w:t>
      </w:r>
    </w:p>
    <w:p w14:paraId="64097600" w14:textId="77777777" w:rsidR="002F6C79" w:rsidRDefault="002F6C79" w:rsidP="00F17904">
      <w:pPr>
        <w:pStyle w:val="Listeavsnitt"/>
        <w:numPr>
          <w:ilvl w:val="0"/>
          <w:numId w:val="29"/>
        </w:numPr>
        <w:spacing w:after="0" w:line="360" w:lineRule="auto"/>
      </w:pPr>
      <w:r>
        <w:t>Ferieavvikling</w:t>
      </w:r>
    </w:p>
    <w:p w14:paraId="2047EA94" w14:textId="57A795A2" w:rsidR="000D553B" w:rsidRDefault="002F6C79" w:rsidP="00F17904">
      <w:pPr>
        <w:pStyle w:val="Listeavsnitt"/>
        <w:numPr>
          <w:ilvl w:val="0"/>
          <w:numId w:val="29"/>
        </w:numPr>
        <w:spacing w:after="0" w:line="360" w:lineRule="auto"/>
      </w:pPr>
      <w:r>
        <w:t>Tilvenning for nye barn</w:t>
      </w:r>
      <w:r w:rsidR="00F17904">
        <w:t xml:space="preserve"> og for nye avdelinger</w:t>
      </w:r>
    </w:p>
    <w:p w14:paraId="21779D48" w14:textId="77777777" w:rsidR="00F17904" w:rsidRDefault="00F17904" w:rsidP="00DB31FD">
      <w:pPr>
        <w:pStyle w:val="Overskrift1"/>
        <w:spacing w:before="0" w:after="0" w:line="360" w:lineRule="auto"/>
      </w:pPr>
    </w:p>
    <w:p w14:paraId="6893C509" w14:textId="5A1CE485" w:rsidR="002F6C79" w:rsidRDefault="002F6C79" w:rsidP="00DB31FD">
      <w:pPr>
        <w:pStyle w:val="Overskrift1"/>
        <w:spacing w:before="0" w:after="0" w:line="360" w:lineRule="auto"/>
      </w:pPr>
      <w:r>
        <w:t>SEPTEMBER</w:t>
      </w:r>
    </w:p>
    <w:p w14:paraId="07FACBE8" w14:textId="23DC25D9" w:rsidR="002F6C79" w:rsidRDefault="002F6C79" w:rsidP="00F17904">
      <w:pPr>
        <w:pStyle w:val="Listeavsnitt"/>
        <w:numPr>
          <w:ilvl w:val="0"/>
          <w:numId w:val="30"/>
        </w:numPr>
        <w:spacing w:after="0" w:line="360" w:lineRule="auto"/>
      </w:pPr>
      <w:r>
        <w:t>Grønnsaksuke</w:t>
      </w:r>
      <w:r w:rsidR="00883BDA">
        <w:t xml:space="preserve"> </w:t>
      </w:r>
      <w:r>
        <w:t>– uke 36</w:t>
      </w:r>
    </w:p>
    <w:p w14:paraId="4FA4C7BA" w14:textId="56A4E579" w:rsidR="00883BDA" w:rsidRDefault="00883BDA" w:rsidP="00F17904">
      <w:pPr>
        <w:pStyle w:val="Listeavsnitt"/>
        <w:numPr>
          <w:ilvl w:val="0"/>
          <w:numId w:val="30"/>
        </w:numPr>
        <w:spacing w:after="0" w:line="360" w:lineRule="auto"/>
      </w:pPr>
      <w:r>
        <w:t>Grønnsakssuppe til foreldre</w:t>
      </w:r>
    </w:p>
    <w:p w14:paraId="3B6D2A65" w14:textId="77777777" w:rsidR="002F6C79" w:rsidRPr="007F3284" w:rsidRDefault="002F6C79" w:rsidP="00F17904">
      <w:pPr>
        <w:pStyle w:val="Listeavsnitt"/>
        <w:numPr>
          <w:ilvl w:val="0"/>
          <w:numId w:val="30"/>
        </w:numPr>
        <w:spacing w:after="0" w:line="360" w:lineRule="auto"/>
      </w:pPr>
      <w:r>
        <w:t>Brannvernuke – uke 38</w:t>
      </w:r>
    </w:p>
    <w:p w14:paraId="45E9A274" w14:textId="2F0A2664" w:rsidR="00511694" w:rsidRDefault="002F6C79" w:rsidP="00F17904">
      <w:pPr>
        <w:pStyle w:val="Listeavsnitt"/>
        <w:numPr>
          <w:ilvl w:val="0"/>
          <w:numId w:val="30"/>
        </w:numPr>
        <w:spacing w:after="0" w:line="360" w:lineRule="auto"/>
      </w:pPr>
      <w:r>
        <w:t>Foreldremøte</w:t>
      </w:r>
    </w:p>
    <w:p w14:paraId="315D853C" w14:textId="5A7BB401" w:rsidR="002F6C79" w:rsidRPr="00F17904" w:rsidRDefault="002F6C79" w:rsidP="00F17904">
      <w:pPr>
        <w:pStyle w:val="Listeavsnitt"/>
        <w:numPr>
          <w:ilvl w:val="0"/>
          <w:numId w:val="30"/>
        </w:numPr>
        <w:spacing w:after="0" w:line="360" w:lineRule="auto"/>
        <w:rPr>
          <w:rFonts w:eastAsia="Times New Roman" w:cs="Times New Roman"/>
        </w:rPr>
      </w:pPr>
      <w:r w:rsidRPr="00F17904">
        <w:rPr>
          <w:rFonts w:eastAsia="Times New Roman" w:cs="Times New Roman"/>
        </w:rPr>
        <w:t>Foreldresamtaler for de nye barna, men det er mulig for alle å gi beskjed hvis en ønsker en samtale så tas de fortløpende.</w:t>
      </w:r>
    </w:p>
    <w:p w14:paraId="6BCD2BEE" w14:textId="62ED8785" w:rsidR="002F6C79" w:rsidRPr="006A4F12" w:rsidRDefault="002F6C79" w:rsidP="00F17904">
      <w:pPr>
        <w:pStyle w:val="Listeavsnitt"/>
        <w:numPr>
          <w:ilvl w:val="0"/>
          <w:numId w:val="30"/>
        </w:numPr>
        <w:spacing w:after="0" w:line="360" w:lineRule="auto"/>
      </w:pPr>
      <w:r w:rsidRPr="00F17904">
        <w:rPr>
          <w:rFonts w:eastAsia="Times New Roman" w:cs="Times New Roman"/>
        </w:rPr>
        <w:t>Gjennomføring av kartlegging av 5 – åringene v/kommune-fysioterapeuten.</w:t>
      </w:r>
    </w:p>
    <w:p w14:paraId="2AFFE4A4" w14:textId="5250E4D3" w:rsidR="00F17904" w:rsidRDefault="00F17904" w:rsidP="00DB31FD">
      <w:pPr>
        <w:pStyle w:val="Overskrift1"/>
        <w:spacing w:before="0" w:after="0" w:line="360" w:lineRule="auto"/>
      </w:pPr>
    </w:p>
    <w:p w14:paraId="391B4132" w14:textId="6B6528D5" w:rsidR="002F6C79" w:rsidRDefault="002F6C79" w:rsidP="00DB31FD">
      <w:pPr>
        <w:pStyle w:val="Overskrift1"/>
        <w:spacing w:before="0" w:after="0" w:line="360" w:lineRule="auto"/>
      </w:pPr>
      <w:r>
        <w:t>OKTOBER</w:t>
      </w:r>
    </w:p>
    <w:p w14:paraId="23FE6D2E" w14:textId="171AB479" w:rsidR="00BD40A8" w:rsidRDefault="002F6C79" w:rsidP="00F17904">
      <w:pPr>
        <w:pStyle w:val="Listeavsnitt"/>
        <w:numPr>
          <w:ilvl w:val="0"/>
          <w:numId w:val="31"/>
        </w:numPr>
        <w:spacing w:after="0" w:line="360" w:lineRule="auto"/>
      </w:pPr>
      <w:r>
        <w:t>Høstferieuke – uke 41</w:t>
      </w:r>
    </w:p>
    <w:p w14:paraId="6C6AE772" w14:textId="0F0430B2" w:rsidR="002F6C79" w:rsidRDefault="002F6C79" w:rsidP="00F17904">
      <w:pPr>
        <w:pStyle w:val="Listeavsnitt"/>
        <w:numPr>
          <w:ilvl w:val="0"/>
          <w:numId w:val="31"/>
        </w:numPr>
        <w:spacing w:after="0" w:line="360" w:lineRule="auto"/>
      </w:pPr>
      <w:r>
        <w:t>Fellesskapsuker – uke 43 og 44</w:t>
      </w:r>
    </w:p>
    <w:p w14:paraId="2ECCD90F" w14:textId="382ADD02" w:rsidR="00883BDA" w:rsidRDefault="00883BDA" w:rsidP="00F17904">
      <w:pPr>
        <w:pStyle w:val="Listeavsnitt"/>
        <w:numPr>
          <w:ilvl w:val="0"/>
          <w:numId w:val="31"/>
        </w:numPr>
        <w:spacing w:after="0" w:line="360" w:lineRule="auto"/>
      </w:pPr>
      <w:r>
        <w:t>Høstfest</w:t>
      </w:r>
    </w:p>
    <w:p w14:paraId="5C3DE8CA" w14:textId="7C8A54F8" w:rsidR="002F6C79" w:rsidRDefault="002F6C79" w:rsidP="00F17904">
      <w:pPr>
        <w:pStyle w:val="Listeavsnitt"/>
        <w:numPr>
          <w:ilvl w:val="0"/>
          <w:numId w:val="31"/>
        </w:numPr>
        <w:spacing w:after="0" w:line="360" w:lineRule="auto"/>
      </w:pPr>
      <w:r>
        <w:t>Stavsmart’n for skolestartere</w:t>
      </w:r>
    </w:p>
    <w:p w14:paraId="0304AB58" w14:textId="77176A32" w:rsidR="00F17904" w:rsidRDefault="00883BDA" w:rsidP="00F17904">
      <w:pPr>
        <w:spacing w:after="0" w:line="360" w:lineRule="auto"/>
      </w:pPr>
      <w:r>
        <w:rPr>
          <w:noProof/>
        </w:rPr>
        <w:drawing>
          <wp:anchor distT="0" distB="0" distL="114300" distR="114300" simplePos="0" relativeHeight="251713536" behindDoc="0" locked="0" layoutInCell="1" allowOverlap="1" wp14:anchorId="544E78F3" wp14:editId="0EA2BABF">
            <wp:simplePos x="0" y="0"/>
            <wp:positionH relativeFrom="margin">
              <wp:posOffset>912171</wp:posOffset>
            </wp:positionH>
            <wp:positionV relativeFrom="paragraph">
              <wp:posOffset>49770</wp:posOffset>
            </wp:positionV>
            <wp:extent cx="1380178" cy="1840526"/>
            <wp:effectExtent l="0" t="0" r="0" b="762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0178" cy="184052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593ABF7" w14:textId="1244DE78" w:rsidR="00F17904" w:rsidRDefault="00F17904" w:rsidP="00F17904">
      <w:pPr>
        <w:spacing w:after="0" w:line="360" w:lineRule="auto"/>
      </w:pPr>
    </w:p>
    <w:p w14:paraId="4F3B81E3" w14:textId="77777777" w:rsidR="00F17904" w:rsidRDefault="00F17904" w:rsidP="00511694">
      <w:pPr>
        <w:pStyle w:val="Overskrift1"/>
        <w:spacing w:before="0" w:after="0" w:line="360" w:lineRule="auto"/>
      </w:pPr>
    </w:p>
    <w:p w14:paraId="29F8C33F" w14:textId="49B9B23B" w:rsidR="00F17904" w:rsidRDefault="00F17904" w:rsidP="00511694">
      <w:pPr>
        <w:pStyle w:val="Overskrift1"/>
        <w:spacing w:before="0" w:after="0" w:line="360" w:lineRule="auto"/>
      </w:pPr>
    </w:p>
    <w:p w14:paraId="73F7559C" w14:textId="77777777" w:rsidR="00F17904" w:rsidRPr="00F17904" w:rsidRDefault="00F17904" w:rsidP="00F17904"/>
    <w:p w14:paraId="55C8A4D1" w14:textId="77777777" w:rsidR="00F17904" w:rsidRDefault="00F17904" w:rsidP="00511694">
      <w:pPr>
        <w:pStyle w:val="Overskrift1"/>
        <w:spacing w:before="0" w:after="0" w:line="360" w:lineRule="auto"/>
      </w:pPr>
    </w:p>
    <w:p w14:paraId="620BFEAA" w14:textId="77777777" w:rsidR="00F17904" w:rsidRDefault="00F17904" w:rsidP="00511694">
      <w:pPr>
        <w:pStyle w:val="Overskrift1"/>
        <w:spacing w:before="0" w:after="0" w:line="360" w:lineRule="auto"/>
      </w:pPr>
    </w:p>
    <w:p w14:paraId="692D8BA6" w14:textId="0135A7D6" w:rsidR="00511694" w:rsidRDefault="002F6C79" w:rsidP="00511694">
      <w:pPr>
        <w:pStyle w:val="Overskrift1"/>
        <w:spacing w:before="0" w:after="0" w:line="360" w:lineRule="auto"/>
      </w:pPr>
      <w:r>
        <w:t>NOVEMBER</w:t>
      </w:r>
    </w:p>
    <w:p w14:paraId="47FD30DE" w14:textId="77777777" w:rsidR="00F17904" w:rsidRDefault="00F17904" w:rsidP="00DB31FD">
      <w:pPr>
        <w:pStyle w:val="Overskrift1"/>
        <w:spacing w:before="0" w:after="0" w:line="360" w:lineRule="auto"/>
      </w:pPr>
    </w:p>
    <w:p w14:paraId="19650592" w14:textId="39B0A02A" w:rsidR="002F6C79" w:rsidRDefault="002F6C79" w:rsidP="00DB31FD">
      <w:pPr>
        <w:pStyle w:val="Overskrift1"/>
        <w:spacing w:before="0" w:after="0" w:line="360" w:lineRule="auto"/>
      </w:pPr>
      <w:r>
        <w:t>DESEMBER</w:t>
      </w:r>
    </w:p>
    <w:p w14:paraId="28CA0E46" w14:textId="6A926C38" w:rsidR="00511694" w:rsidRPr="00F17904" w:rsidRDefault="002F6C79" w:rsidP="00F17904">
      <w:pPr>
        <w:pStyle w:val="Listeavsnitt"/>
        <w:numPr>
          <w:ilvl w:val="0"/>
          <w:numId w:val="32"/>
        </w:numPr>
        <w:spacing w:after="0" w:line="360" w:lineRule="auto"/>
        <w:rPr>
          <w:rFonts w:eastAsia="Times New Roman" w:cs="Times New Roman"/>
        </w:rPr>
      </w:pPr>
      <w:r w:rsidRPr="00F17904">
        <w:rPr>
          <w:rFonts w:eastAsia="Times New Roman" w:cs="Times New Roman"/>
        </w:rPr>
        <w:t>Adventssamlinger</w:t>
      </w:r>
    </w:p>
    <w:p w14:paraId="5B732A8D" w14:textId="77777777" w:rsidR="002F6C79" w:rsidRPr="00F17904" w:rsidRDefault="002F6C79" w:rsidP="00F17904">
      <w:pPr>
        <w:pStyle w:val="Listeavsnitt"/>
        <w:numPr>
          <w:ilvl w:val="0"/>
          <w:numId w:val="32"/>
        </w:numPr>
        <w:spacing w:after="0" w:line="360" w:lineRule="auto"/>
        <w:rPr>
          <w:rFonts w:eastAsia="Times New Roman" w:cs="Times New Roman"/>
        </w:rPr>
      </w:pPr>
      <w:r w:rsidRPr="00F17904">
        <w:rPr>
          <w:rFonts w:eastAsia="Times New Roman" w:cs="Times New Roman"/>
        </w:rPr>
        <w:t>Lucia – 13/12</w:t>
      </w:r>
    </w:p>
    <w:p w14:paraId="75197E94" w14:textId="6E19E31B" w:rsidR="00511694" w:rsidRPr="00F17904" w:rsidRDefault="002F6C79" w:rsidP="00F17904">
      <w:pPr>
        <w:pStyle w:val="Listeavsnitt"/>
        <w:numPr>
          <w:ilvl w:val="0"/>
          <w:numId w:val="32"/>
        </w:numPr>
        <w:spacing w:after="0" w:line="360" w:lineRule="auto"/>
        <w:rPr>
          <w:rFonts w:eastAsia="Times New Roman" w:cs="Times New Roman"/>
        </w:rPr>
      </w:pPr>
      <w:r w:rsidRPr="00F17904">
        <w:rPr>
          <w:rFonts w:eastAsia="Times New Roman" w:cs="Times New Roman"/>
        </w:rPr>
        <w:t>Nissefest</w:t>
      </w:r>
    </w:p>
    <w:p w14:paraId="2D170977" w14:textId="77777777" w:rsidR="002F6C79" w:rsidRPr="00F17904" w:rsidRDefault="002F6C79" w:rsidP="00F17904">
      <w:pPr>
        <w:pStyle w:val="Listeavsnitt"/>
        <w:numPr>
          <w:ilvl w:val="0"/>
          <w:numId w:val="32"/>
        </w:numPr>
        <w:spacing w:after="0" w:line="360" w:lineRule="auto"/>
        <w:rPr>
          <w:rFonts w:eastAsia="Times New Roman" w:cs="Times New Roman"/>
        </w:rPr>
      </w:pPr>
      <w:r w:rsidRPr="00F17904">
        <w:rPr>
          <w:rFonts w:eastAsia="Times New Roman" w:cs="Times New Roman"/>
        </w:rPr>
        <w:t>Juletrefest</w:t>
      </w:r>
    </w:p>
    <w:p w14:paraId="67D2EEF9" w14:textId="722A8003" w:rsidR="002F6C79" w:rsidRPr="00F17904" w:rsidRDefault="002F6C79" w:rsidP="00F17904">
      <w:pPr>
        <w:pStyle w:val="Listeavsnitt"/>
        <w:numPr>
          <w:ilvl w:val="0"/>
          <w:numId w:val="32"/>
        </w:numPr>
        <w:spacing w:after="0" w:line="360" w:lineRule="auto"/>
        <w:rPr>
          <w:rFonts w:eastAsia="Times New Roman" w:cs="Times New Roman"/>
        </w:rPr>
      </w:pPr>
      <w:r w:rsidRPr="00F17904">
        <w:rPr>
          <w:rFonts w:eastAsia="Times New Roman" w:cs="Times New Roman"/>
        </w:rPr>
        <w:t>Jul – barnehagen stengt</w:t>
      </w:r>
    </w:p>
    <w:p w14:paraId="637DE102" w14:textId="77777777" w:rsidR="00511694" w:rsidRPr="006A4F12" w:rsidRDefault="00511694" w:rsidP="00DB31FD">
      <w:pPr>
        <w:spacing w:after="0" w:line="360" w:lineRule="auto"/>
      </w:pPr>
    </w:p>
    <w:p w14:paraId="2226B102" w14:textId="77777777" w:rsidR="002F6C79" w:rsidRDefault="002F6C79" w:rsidP="00DB31FD">
      <w:pPr>
        <w:pStyle w:val="Overskrift1"/>
        <w:spacing w:before="0" w:after="0" w:line="360" w:lineRule="auto"/>
      </w:pPr>
      <w:r>
        <w:t>JANUAR</w:t>
      </w:r>
    </w:p>
    <w:p w14:paraId="41615871" w14:textId="77777777" w:rsidR="002F6C79" w:rsidRPr="00F17904" w:rsidRDefault="002F6C79" w:rsidP="00F17904">
      <w:pPr>
        <w:pStyle w:val="Listeavsnitt"/>
        <w:numPr>
          <w:ilvl w:val="0"/>
          <w:numId w:val="33"/>
        </w:numPr>
        <w:spacing w:after="0" w:line="360" w:lineRule="auto"/>
        <w:rPr>
          <w:rFonts w:eastAsia="Times New Roman" w:cs="Times New Roman"/>
        </w:rPr>
      </w:pPr>
      <w:r w:rsidRPr="00F17904">
        <w:rPr>
          <w:rFonts w:eastAsia="Times New Roman" w:cs="Times New Roman"/>
        </w:rPr>
        <w:t xml:space="preserve">Gjennomføring av observasjoner/kartlegginger og forberedelser til foreldresamtaler skjer i januar og februar. </w:t>
      </w:r>
    </w:p>
    <w:p w14:paraId="055BADEE" w14:textId="77777777" w:rsidR="00F17904" w:rsidRDefault="00F17904" w:rsidP="00DB31FD">
      <w:pPr>
        <w:pStyle w:val="Overskrift1"/>
        <w:spacing w:before="0" w:after="0" w:line="360" w:lineRule="auto"/>
      </w:pPr>
    </w:p>
    <w:p w14:paraId="4E8AC22A" w14:textId="2253D694" w:rsidR="002F6C79" w:rsidRDefault="002F6C79" w:rsidP="00DB31FD">
      <w:pPr>
        <w:pStyle w:val="Overskrift1"/>
        <w:spacing w:before="0" w:after="0" w:line="360" w:lineRule="auto"/>
      </w:pPr>
      <w:r>
        <w:t>FEBRUAR</w:t>
      </w:r>
    </w:p>
    <w:p w14:paraId="43802710" w14:textId="77777777" w:rsidR="006A4F12" w:rsidRDefault="006A4F12" w:rsidP="00F17904">
      <w:pPr>
        <w:pStyle w:val="Listeavsnitt"/>
        <w:numPr>
          <w:ilvl w:val="0"/>
          <w:numId w:val="33"/>
        </w:numPr>
        <w:spacing w:after="0" w:line="360" w:lineRule="auto"/>
      </w:pPr>
      <w:r>
        <w:t>Sameuke – uke 5/6</w:t>
      </w:r>
    </w:p>
    <w:p w14:paraId="3C479A4D" w14:textId="2C5E94D3" w:rsidR="002F6C79" w:rsidRPr="006A4F12" w:rsidRDefault="002F6C79" w:rsidP="00F17904">
      <w:pPr>
        <w:pStyle w:val="Listeavsnitt"/>
        <w:numPr>
          <w:ilvl w:val="0"/>
          <w:numId w:val="33"/>
        </w:numPr>
        <w:spacing w:after="0" w:line="360" w:lineRule="auto"/>
      </w:pPr>
      <w:r w:rsidRPr="006A4F12">
        <w:t>Ski/aktivitetsdag</w:t>
      </w:r>
    </w:p>
    <w:p w14:paraId="21F75C08" w14:textId="77777777" w:rsidR="002F6C79" w:rsidRPr="00F17904" w:rsidRDefault="002F6C79" w:rsidP="00F17904">
      <w:pPr>
        <w:pStyle w:val="Listeavsnitt"/>
        <w:numPr>
          <w:ilvl w:val="0"/>
          <w:numId w:val="33"/>
        </w:numPr>
        <w:spacing w:after="0" w:line="360" w:lineRule="auto"/>
        <w:rPr>
          <w:rFonts w:eastAsia="Times New Roman" w:cs="Times New Roman"/>
        </w:rPr>
      </w:pPr>
      <w:r w:rsidRPr="00F17904">
        <w:rPr>
          <w:rFonts w:eastAsia="Times New Roman" w:cs="Times New Roman"/>
        </w:rPr>
        <w:t>Foreldresamtaler gjennomføres i februar og mars.</w:t>
      </w:r>
    </w:p>
    <w:p w14:paraId="31E4E695" w14:textId="77777777" w:rsidR="00F17904" w:rsidRDefault="00F17904" w:rsidP="00DB31FD">
      <w:pPr>
        <w:pStyle w:val="Overskrift1"/>
        <w:spacing w:before="0" w:after="0" w:line="360" w:lineRule="auto"/>
      </w:pPr>
    </w:p>
    <w:p w14:paraId="29927381" w14:textId="5DEEEC1C" w:rsidR="002F6C79" w:rsidRDefault="002F6C79" w:rsidP="00DB31FD">
      <w:pPr>
        <w:pStyle w:val="Overskrift1"/>
        <w:spacing w:before="0" w:after="0" w:line="360" w:lineRule="auto"/>
      </w:pPr>
      <w:r>
        <w:t>MARS</w:t>
      </w:r>
    </w:p>
    <w:p w14:paraId="7265D21C" w14:textId="77777777" w:rsidR="002F6C79" w:rsidRDefault="002F6C79" w:rsidP="00F17904">
      <w:pPr>
        <w:pStyle w:val="Listeavsnitt"/>
        <w:numPr>
          <w:ilvl w:val="0"/>
          <w:numId w:val="35"/>
        </w:numPr>
        <w:spacing w:after="0" w:line="360" w:lineRule="auto"/>
      </w:pPr>
      <w:r>
        <w:t>Vinterferie – uke 9</w:t>
      </w:r>
    </w:p>
    <w:p w14:paraId="473A697E" w14:textId="77777777" w:rsidR="002F6C79" w:rsidRDefault="002F6C79" w:rsidP="00F17904">
      <w:pPr>
        <w:pStyle w:val="Listeavsnitt"/>
        <w:numPr>
          <w:ilvl w:val="0"/>
          <w:numId w:val="35"/>
        </w:numPr>
        <w:spacing w:after="0" w:line="360" w:lineRule="auto"/>
      </w:pPr>
      <w:r>
        <w:t>Innskrivning på Solvang for skolestartere</w:t>
      </w:r>
    </w:p>
    <w:p w14:paraId="26EDE137" w14:textId="77777777" w:rsidR="002F6C79" w:rsidRDefault="002F6C79" w:rsidP="00F17904">
      <w:pPr>
        <w:pStyle w:val="Listeavsnitt"/>
        <w:numPr>
          <w:ilvl w:val="0"/>
          <w:numId w:val="35"/>
        </w:numPr>
        <w:spacing w:after="0" w:line="360" w:lineRule="auto"/>
      </w:pPr>
      <w:r>
        <w:t>Foreldremøte</w:t>
      </w:r>
    </w:p>
    <w:p w14:paraId="6F72A1E0" w14:textId="3E7A875E" w:rsidR="00F17904" w:rsidRPr="00F17904" w:rsidRDefault="002F6C79" w:rsidP="00F17904">
      <w:pPr>
        <w:pStyle w:val="Listeavsnitt"/>
        <w:numPr>
          <w:ilvl w:val="0"/>
          <w:numId w:val="35"/>
        </w:numPr>
        <w:spacing w:after="0" w:line="360" w:lineRule="auto"/>
        <w:rPr>
          <w:rFonts w:eastAsia="Times New Roman" w:cs="Times New Roman"/>
        </w:rPr>
      </w:pPr>
      <w:r w:rsidRPr="00F17904">
        <w:rPr>
          <w:rFonts w:eastAsia="Times New Roman" w:cs="Times New Roman"/>
        </w:rPr>
        <w:t>Opptak av nye barn- for neste barnehageår. Søknadsfrist 1.mars.</w:t>
      </w:r>
    </w:p>
    <w:p w14:paraId="1DC42045" w14:textId="35A796C0" w:rsidR="002F6C79" w:rsidRDefault="002F6C79" w:rsidP="00DB31FD">
      <w:pPr>
        <w:pStyle w:val="Overskrift1"/>
        <w:spacing w:before="0" w:after="0" w:line="360" w:lineRule="auto"/>
      </w:pPr>
      <w:r>
        <w:t>APRIL</w:t>
      </w:r>
    </w:p>
    <w:p w14:paraId="02753556" w14:textId="019D2672" w:rsidR="00883BDA" w:rsidRDefault="00883BDA" w:rsidP="00F17904">
      <w:pPr>
        <w:pStyle w:val="Listeavsnitt"/>
        <w:numPr>
          <w:ilvl w:val="0"/>
          <w:numId w:val="36"/>
        </w:numPr>
        <w:spacing w:after="0" w:line="360" w:lineRule="auto"/>
      </w:pPr>
      <w:r>
        <w:t>Påskefrokost</w:t>
      </w:r>
    </w:p>
    <w:p w14:paraId="0816C84B" w14:textId="5F6D62D4" w:rsidR="002F6C79" w:rsidRDefault="002F6C79" w:rsidP="00F17904">
      <w:pPr>
        <w:pStyle w:val="Listeavsnitt"/>
        <w:numPr>
          <w:ilvl w:val="0"/>
          <w:numId w:val="36"/>
        </w:numPr>
        <w:spacing w:after="0" w:line="360" w:lineRule="auto"/>
      </w:pPr>
      <w:r>
        <w:t>Påske – barnehagen stengt</w:t>
      </w:r>
    </w:p>
    <w:p w14:paraId="48883AC4" w14:textId="69E2D849" w:rsidR="006A4F12" w:rsidRDefault="006A4F12" w:rsidP="00F17904">
      <w:pPr>
        <w:pStyle w:val="Listeavsnitt"/>
        <w:numPr>
          <w:ilvl w:val="0"/>
          <w:numId w:val="36"/>
        </w:numPr>
        <w:spacing w:after="0" w:line="360" w:lineRule="auto"/>
      </w:pPr>
      <w:r>
        <w:t>Trafikk og førstehjelpsuke – uke 16 (uke 17 i 2023)</w:t>
      </w:r>
    </w:p>
    <w:p w14:paraId="6D0E94D3" w14:textId="49238B27" w:rsidR="002F6C79" w:rsidRDefault="002F6C79" w:rsidP="00F17904">
      <w:pPr>
        <w:pStyle w:val="Listeavsnitt"/>
        <w:numPr>
          <w:ilvl w:val="0"/>
          <w:numId w:val="36"/>
        </w:numPr>
        <w:spacing w:after="0" w:line="360" w:lineRule="auto"/>
      </w:pPr>
      <w:r>
        <w:t>Besøksdager på Solvang for skolestartere</w:t>
      </w:r>
    </w:p>
    <w:p w14:paraId="0622F3FC" w14:textId="6097F6B9" w:rsidR="00184962" w:rsidRDefault="00184962" w:rsidP="00184962">
      <w:pPr>
        <w:pStyle w:val="Overskrift1"/>
        <w:spacing w:line="360" w:lineRule="auto"/>
      </w:pPr>
      <w:r>
        <w:t>MAI</w:t>
      </w:r>
    </w:p>
    <w:p w14:paraId="0E38FC41" w14:textId="5D15B0FD" w:rsidR="00184962" w:rsidRDefault="00184962" w:rsidP="00184962">
      <w:pPr>
        <w:pStyle w:val="Listeavsnitt"/>
        <w:numPr>
          <w:ilvl w:val="0"/>
          <w:numId w:val="39"/>
        </w:numPr>
        <w:spacing w:line="360" w:lineRule="auto"/>
      </w:pPr>
      <w:r>
        <w:t>Våruker – uke 18 og 19</w:t>
      </w:r>
    </w:p>
    <w:p w14:paraId="60D8C119" w14:textId="77777777" w:rsidR="00184962" w:rsidRPr="00184962" w:rsidRDefault="00184962" w:rsidP="00184962">
      <w:pPr>
        <w:pStyle w:val="Listeavsnitt"/>
        <w:spacing w:line="360" w:lineRule="auto"/>
      </w:pPr>
    </w:p>
    <w:p w14:paraId="5A105010" w14:textId="77777777" w:rsidR="00184962" w:rsidRDefault="00184962" w:rsidP="00184962">
      <w:pPr>
        <w:pStyle w:val="Listeavsnitt"/>
        <w:spacing w:after="0" w:line="360" w:lineRule="auto"/>
      </w:pPr>
    </w:p>
    <w:p w14:paraId="4372342A" w14:textId="4DC8C023" w:rsidR="00184962" w:rsidRDefault="00184962" w:rsidP="00184962">
      <w:pPr>
        <w:spacing w:line="360" w:lineRule="auto"/>
      </w:pPr>
    </w:p>
    <w:p w14:paraId="679B2EBB" w14:textId="3959AAD6" w:rsidR="00184962" w:rsidRDefault="00184962" w:rsidP="00184962">
      <w:pPr>
        <w:spacing w:after="0" w:line="360" w:lineRule="auto"/>
      </w:pPr>
    </w:p>
    <w:p w14:paraId="3FFBA21E" w14:textId="77777777" w:rsidR="00184962" w:rsidRDefault="00184962" w:rsidP="00184962">
      <w:pPr>
        <w:spacing w:after="0" w:line="360" w:lineRule="auto"/>
      </w:pPr>
    </w:p>
    <w:p w14:paraId="1D3C2298" w14:textId="086FA009" w:rsidR="00184962" w:rsidRDefault="00184962" w:rsidP="00184962">
      <w:pPr>
        <w:spacing w:line="360" w:lineRule="auto"/>
      </w:pPr>
    </w:p>
    <w:p w14:paraId="496555A5" w14:textId="77777777" w:rsidR="00184962" w:rsidRDefault="00184962" w:rsidP="00184962">
      <w:pPr>
        <w:spacing w:line="360" w:lineRule="auto"/>
        <w:rPr>
          <w:rFonts w:eastAsia="Times New Roman"/>
        </w:rPr>
      </w:pPr>
    </w:p>
    <w:p w14:paraId="65C33C09" w14:textId="77777777" w:rsidR="00184962" w:rsidRDefault="00184962" w:rsidP="00184962">
      <w:pPr>
        <w:spacing w:line="360" w:lineRule="auto"/>
        <w:rPr>
          <w:rFonts w:eastAsia="Times New Roman"/>
        </w:rPr>
      </w:pPr>
    </w:p>
    <w:p w14:paraId="2707D5F8" w14:textId="0DE30D80" w:rsidR="00184962" w:rsidRDefault="00184962" w:rsidP="00184962">
      <w:pPr>
        <w:spacing w:line="360" w:lineRule="auto"/>
        <w:rPr>
          <w:rFonts w:eastAsia="Times New Roman"/>
        </w:rPr>
        <w:sectPr w:rsidR="00184962" w:rsidSect="00DB31FD">
          <w:type w:val="continuous"/>
          <w:pgSz w:w="11907" w:h="16840" w:code="9"/>
          <w:pgMar w:top="1140" w:right="697" w:bottom="1418" w:left="1185" w:header="709" w:footer="709" w:gutter="0"/>
          <w:pgNumType w:start="0"/>
          <w:cols w:num="2" w:space="709"/>
          <w:noEndnote/>
          <w:titlePg/>
          <w:docGrid w:linePitch="326"/>
        </w:sectPr>
      </w:pPr>
    </w:p>
    <w:p w14:paraId="2A57C599" w14:textId="05B5F3A1" w:rsidR="00F17904" w:rsidRDefault="00184962" w:rsidP="00184962">
      <w:pPr>
        <w:pStyle w:val="Listeavsnitt"/>
        <w:numPr>
          <w:ilvl w:val="0"/>
          <w:numId w:val="38"/>
        </w:numPr>
        <w:spacing w:line="360" w:lineRule="auto"/>
      </w:pPr>
      <w:r>
        <w:t>Litteraturuke – uke 21</w:t>
      </w:r>
    </w:p>
    <w:p w14:paraId="221F56EA" w14:textId="19B940BC" w:rsidR="00184962" w:rsidRDefault="00184962" w:rsidP="00184962">
      <w:pPr>
        <w:pStyle w:val="Listeavsnitt"/>
        <w:numPr>
          <w:ilvl w:val="0"/>
          <w:numId w:val="38"/>
        </w:numPr>
        <w:spacing w:line="360" w:lineRule="auto"/>
      </w:pPr>
      <w:r>
        <w:t>Dugnad</w:t>
      </w:r>
    </w:p>
    <w:p w14:paraId="692B8DFB" w14:textId="2112F52C" w:rsidR="00184962" w:rsidRDefault="00184962" w:rsidP="00184962">
      <w:pPr>
        <w:pStyle w:val="Overskrift1"/>
        <w:spacing w:line="360" w:lineRule="auto"/>
      </w:pPr>
      <w:r>
        <w:t>JUNI</w:t>
      </w:r>
    </w:p>
    <w:p w14:paraId="7163CCC1" w14:textId="1ABD247D" w:rsidR="00184962" w:rsidRDefault="00184962" w:rsidP="00184962">
      <w:pPr>
        <w:pStyle w:val="Listeavsnitt"/>
        <w:numPr>
          <w:ilvl w:val="0"/>
          <w:numId w:val="40"/>
        </w:numPr>
        <w:spacing w:line="360" w:lineRule="auto"/>
      </w:pPr>
      <w:r>
        <w:t>Foreldremøte for de nye foreldrene.</w:t>
      </w:r>
    </w:p>
    <w:p w14:paraId="62DDB3A8" w14:textId="1AE1A515" w:rsidR="00184962" w:rsidRDefault="00184962" w:rsidP="00184962">
      <w:pPr>
        <w:pStyle w:val="Listeavsnitt"/>
        <w:numPr>
          <w:ilvl w:val="0"/>
          <w:numId w:val="40"/>
        </w:numPr>
        <w:spacing w:line="360" w:lineRule="auto"/>
      </w:pPr>
      <w:r>
        <w:t>Sommerdag for barna</w:t>
      </w:r>
    </w:p>
    <w:p w14:paraId="695B9CF3" w14:textId="291A2B29" w:rsidR="00184962" w:rsidRDefault="00184962" w:rsidP="00184962">
      <w:pPr>
        <w:pStyle w:val="Listeavsnitt"/>
        <w:numPr>
          <w:ilvl w:val="0"/>
          <w:numId w:val="40"/>
        </w:numPr>
        <w:spacing w:line="360" w:lineRule="auto"/>
      </w:pPr>
      <w:r>
        <w:t>Sommerfest</w:t>
      </w:r>
    </w:p>
    <w:p w14:paraId="7AC6C201" w14:textId="57B23460" w:rsidR="00184962" w:rsidRDefault="00184962" w:rsidP="001B6DB3">
      <w:pPr>
        <w:pStyle w:val="Listeavsnitt"/>
        <w:numPr>
          <w:ilvl w:val="0"/>
          <w:numId w:val="40"/>
        </w:numPr>
        <w:spacing w:after="0" w:line="360" w:lineRule="auto"/>
      </w:pPr>
      <w:r>
        <w:t>Ferieavvikling</w:t>
      </w:r>
    </w:p>
    <w:p w14:paraId="52076D93" w14:textId="0FFBA307" w:rsidR="001B6DB3" w:rsidRDefault="001B6DB3" w:rsidP="001B6DB3">
      <w:pPr>
        <w:pStyle w:val="Listeavsnitt"/>
        <w:spacing w:after="0" w:line="360" w:lineRule="auto"/>
      </w:pPr>
    </w:p>
    <w:p w14:paraId="109B7CE7" w14:textId="48486546" w:rsidR="00184962" w:rsidRDefault="00184962" w:rsidP="00184962">
      <w:pPr>
        <w:pStyle w:val="Overskrift1"/>
        <w:spacing w:before="0" w:after="0" w:line="360" w:lineRule="auto"/>
      </w:pPr>
      <w:r>
        <w:t>JULI</w:t>
      </w:r>
    </w:p>
    <w:p w14:paraId="3813718D" w14:textId="342C42E3" w:rsidR="00184962" w:rsidRDefault="00184962" w:rsidP="00184962">
      <w:pPr>
        <w:pStyle w:val="Listeavsnitt"/>
        <w:numPr>
          <w:ilvl w:val="0"/>
          <w:numId w:val="41"/>
        </w:numPr>
        <w:spacing w:after="0" w:line="360" w:lineRule="auto"/>
      </w:pPr>
      <w:r>
        <w:t>Ferieavvikling – feriesamarbeid med Mosjordet barnehage de to siste ukene i juli</w:t>
      </w:r>
    </w:p>
    <w:p w14:paraId="1B69E215" w14:textId="3C757F39" w:rsidR="00184962" w:rsidRDefault="00184962" w:rsidP="00184962">
      <w:pPr>
        <w:spacing w:after="0" w:line="360" w:lineRule="auto"/>
      </w:pPr>
    </w:p>
    <w:p w14:paraId="53F402B4" w14:textId="77777777" w:rsidR="00184962" w:rsidRDefault="00184962" w:rsidP="00184962">
      <w:pPr>
        <w:spacing w:after="0" w:line="360" w:lineRule="auto"/>
      </w:pPr>
    </w:p>
    <w:p w14:paraId="7143B221" w14:textId="4D15875C" w:rsidR="00184962" w:rsidRDefault="00184962" w:rsidP="00184962">
      <w:pPr>
        <w:pStyle w:val="Listeavsnitt"/>
        <w:spacing w:after="0" w:line="360" w:lineRule="auto"/>
      </w:pPr>
    </w:p>
    <w:p w14:paraId="4DF6B980" w14:textId="77777777" w:rsidR="00184962" w:rsidRDefault="00184962" w:rsidP="00184962">
      <w:pPr>
        <w:pStyle w:val="Listeavsnitt"/>
        <w:spacing w:after="0" w:line="360" w:lineRule="auto"/>
      </w:pPr>
    </w:p>
    <w:p w14:paraId="3D62C139" w14:textId="77777777" w:rsidR="00184962" w:rsidRDefault="00184962" w:rsidP="00184962">
      <w:pPr>
        <w:spacing w:line="360" w:lineRule="auto"/>
      </w:pPr>
    </w:p>
    <w:p w14:paraId="07FA4BCB" w14:textId="61202EA6" w:rsidR="00184962" w:rsidRDefault="00184962" w:rsidP="00184962">
      <w:pPr>
        <w:spacing w:line="360" w:lineRule="auto"/>
      </w:pPr>
    </w:p>
    <w:p w14:paraId="2AAA8DD1" w14:textId="77777777" w:rsidR="00184962" w:rsidRPr="00184962" w:rsidRDefault="00184962" w:rsidP="00184962">
      <w:pPr>
        <w:spacing w:line="360" w:lineRule="auto"/>
      </w:pPr>
    </w:p>
    <w:p w14:paraId="39975FA3" w14:textId="77777777" w:rsidR="00F17904" w:rsidRDefault="00F17904" w:rsidP="00184962">
      <w:pPr>
        <w:spacing w:line="360" w:lineRule="auto"/>
      </w:pPr>
    </w:p>
    <w:p w14:paraId="49D95C13" w14:textId="32595C01" w:rsidR="00184962" w:rsidRDefault="00184962" w:rsidP="00184962">
      <w:pPr>
        <w:spacing w:after="0" w:line="360" w:lineRule="auto"/>
      </w:pPr>
    </w:p>
    <w:p w14:paraId="292B5354" w14:textId="77777777" w:rsidR="00184962" w:rsidRPr="00184962" w:rsidRDefault="00184962" w:rsidP="00184962">
      <w:pPr>
        <w:spacing w:after="0" w:line="360" w:lineRule="auto"/>
      </w:pPr>
    </w:p>
    <w:p w14:paraId="321F4FE0" w14:textId="04E4A81F" w:rsidR="002F6C79" w:rsidRPr="00184962" w:rsidRDefault="002F6C79" w:rsidP="00184962">
      <w:pPr>
        <w:pStyle w:val="Listeavsnitt"/>
        <w:spacing w:after="0" w:line="360" w:lineRule="auto"/>
      </w:pPr>
    </w:p>
    <w:p w14:paraId="325D63B6" w14:textId="61D2D266" w:rsidR="002F6C79" w:rsidRDefault="002F6C79" w:rsidP="00184962">
      <w:pPr>
        <w:spacing w:line="360" w:lineRule="auto"/>
      </w:pPr>
    </w:p>
    <w:p w14:paraId="3C909985" w14:textId="125E4B7A" w:rsidR="002F6C79" w:rsidRDefault="002F6C79" w:rsidP="00184962">
      <w:pPr>
        <w:spacing w:after="0" w:line="360" w:lineRule="auto"/>
      </w:pPr>
    </w:p>
    <w:p w14:paraId="5A1E244D" w14:textId="77777777" w:rsidR="000D553B" w:rsidRDefault="000D553B" w:rsidP="00184962">
      <w:pPr>
        <w:pStyle w:val="Tittel"/>
        <w:spacing w:line="360" w:lineRule="auto"/>
        <w:jc w:val="center"/>
        <w:rPr>
          <w:rFonts w:ascii="Chiller" w:hAnsi="Chiller"/>
        </w:rPr>
        <w:sectPr w:rsidR="000D553B" w:rsidSect="00184962">
          <w:type w:val="continuous"/>
          <w:pgSz w:w="11907" w:h="16840" w:code="9"/>
          <w:pgMar w:top="1140" w:right="697" w:bottom="1418" w:left="1185" w:header="709" w:footer="709" w:gutter="0"/>
          <w:pgNumType w:start="0"/>
          <w:cols w:num="2" w:space="709"/>
          <w:noEndnote/>
          <w:titlePg/>
          <w:docGrid w:linePitch="326"/>
        </w:sectPr>
      </w:pPr>
    </w:p>
    <w:p w14:paraId="5318843D" w14:textId="449F3D72" w:rsidR="00184962" w:rsidRDefault="00883BDA" w:rsidP="00184962">
      <w:pPr>
        <w:pStyle w:val="Overskrift1"/>
        <w:spacing w:before="0" w:after="0" w:line="360" w:lineRule="auto"/>
      </w:pPr>
      <w:r>
        <w:rPr>
          <w:noProof/>
        </w:rPr>
        <w:drawing>
          <wp:anchor distT="0" distB="0" distL="114300" distR="114300" simplePos="0" relativeHeight="251715584" behindDoc="0" locked="0" layoutInCell="1" allowOverlap="1" wp14:anchorId="1E427D38" wp14:editId="2B4CB83C">
            <wp:simplePos x="0" y="0"/>
            <wp:positionH relativeFrom="margin">
              <wp:posOffset>1853973</wp:posOffset>
            </wp:positionH>
            <wp:positionV relativeFrom="paragraph">
              <wp:posOffset>2756</wp:posOffset>
            </wp:positionV>
            <wp:extent cx="4345913" cy="2773440"/>
            <wp:effectExtent l="0" t="0" r="0" b="8255"/>
            <wp:wrapNone/>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5913" cy="2773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84962">
        <w:t>ØVRIGE TING</w:t>
      </w:r>
    </w:p>
    <w:p w14:paraId="54FE867A" w14:textId="0D16F41A" w:rsidR="00184962" w:rsidRDefault="00184962" w:rsidP="00184962">
      <w:pPr>
        <w:pStyle w:val="Listeavsnitt"/>
        <w:numPr>
          <w:ilvl w:val="0"/>
          <w:numId w:val="41"/>
        </w:numPr>
        <w:spacing w:after="0" w:line="360" w:lineRule="auto"/>
      </w:pPr>
      <w:r>
        <w:t>Fellessamlinger</w:t>
      </w:r>
    </w:p>
    <w:p w14:paraId="6E95F19F" w14:textId="336A241C" w:rsidR="00184962" w:rsidRDefault="00184962" w:rsidP="00184962">
      <w:pPr>
        <w:pStyle w:val="Listeavsnitt"/>
        <w:numPr>
          <w:ilvl w:val="0"/>
          <w:numId w:val="41"/>
        </w:numPr>
        <w:spacing w:after="0" w:line="360" w:lineRule="auto"/>
      </w:pPr>
      <w:r>
        <w:t>Åpen dag</w:t>
      </w:r>
    </w:p>
    <w:p w14:paraId="11F411AE" w14:textId="77440609" w:rsidR="00F17904" w:rsidRDefault="00F17904" w:rsidP="00184962"/>
    <w:p w14:paraId="07A88E98" w14:textId="6873127E" w:rsidR="00184962" w:rsidRDefault="00184962" w:rsidP="00184962"/>
    <w:p w14:paraId="21994B3C" w14:textId="77777777" w:rsidR="00184962" w:rsidRPr="00184962" w:rsidRDefault="00184962" w:rsidP="00184962"/>
    <w:p w14:paraId="34D795B1" w14:textId="77777777" w:rsidR="00F17904" w:rsidRDefault="00F17904" w:rsidP="008803E8">
      <w:pPr>
        <w:pStyle w:val="Tittel"/>
        <w:spacing w:line="240" w:lineRule="auto"/>
        <w:jc w:val="center"/>
        <w:rPr>
          <w:rFonts w:ascii="Ink Free" w:hAnsi="Ink Free"/>
          <w:sz w:val="56"/>
          <w:szCs w:val="56"/>
        </w:rPr>
      </w:pPr>
    </w:p>
    <w:p w14:paraId="21CE14C9" w14:textId="77777777" w:rsidR="00F17904" w:rsidRDefault="00F17904" w:rsidP="008803E8">
      <w:pPr>
        <w:pStyle w:val="Tittel"/>
        <w:spacing w:line="240" w:lineRule="auto"/>
        <w:jc w:val="center"/>
        <w:rPr>
          <w:rFonts w:ascii="Ink Free" w:hAnsi="Ink Free"/>
          <w:sz w:val="56"/>
          <w:szCs w:val="56"/>
        </w:rPr>
      </w:pPr>
    </w:p>
    <w:p w14:paraId="754B5FAE" w14:textId="77777777" w:rsidR="00F17904" w:rsidRDefault="00F17904" w:rsidP="008803E8">
      <w:pPr>
        <w:pStyle w:val="Tittel"/>
        <w:spacing w:line="240" w:lineRule="auto"/>
        <w:jc w:val="center"/>
        <w:rPr>
          <w:rFonts w:ascii="Ink Free" w:hAnsi="Ink Free"/>
          <w:sz w:val="56"/>
          <w:szCs w:val="56"/>
        </w:rPr>
      </w:pPr>
    </w:p>
    <w:p w14:paraId="5FCDDC28" w14:textId="77777777" w:rsidR="00F17904" w:rsidRDefault="00F17904" w:rsidP="00184962"/>
    <w:p w14:paraId="14EBE3DE" w14:textId="5B63C946" w:rsidR="00F17904" w:rsidRDefault="00F17904" w:rsidP="008803E8">
      <w:pPr>
        <w:pStyle w:val="Tittel"/>
        <w:spacing w:line="240" w:lineRule="auto"/>
        <w:jc w:val="center"/>
        <w:rPr>
          <w:rFonts w:ascii="Ink Free" w:hAnsi="Ink Free"/>
          <w:sz w:val="56"/>
          <w:szCs w:val="56"/>
        </w:rPr>
      </w:pPr>
    </w:p>
    <w:p w14:paraId="409A16B1" w14:textId="77777777" w:rsidR="00F17904" w:rsidRDefault="00F17904" w:rsidP="008803E8">
      <w:pPr>
        <w:pStyle w:val="Tittel"/>
        <w:spacing w:line="240" w:lineRule="auto"/>
        <w:jc w:val="center"/>
        <w:rPr>
          <w:rFonts w:ascii="Ink Free" w:hAnsi="Ink Free"/>
          <w:sz w:val="56"/>
          <w:szCs w:val="56"/>
        </w:rPr>
      </w:pPr>
    </w:p>
    <w:p w14:paraId="2E5F2E19" w14:textId="34700735" w:rsidR="000D553B" w:rsidRPr="00B44A53" w:rsidRDefault="000D553B" w:rsidP="008803E8">
      <w:pPr>
        <w:pStyle w:val="Tittel"/>
        <w:spacing w:line="240" w:lineRule="auto"/>
        <w:jc w:val="center"/>
        <w:rPr>
          <w:rFonts w:ascii="Ink Free" w:hAnsi="Ink Free"/>
          <w:sz w:val="56"/>
          <w:szCs w:val="56"/>
        </w:rPr>
      </w:pPr>
      <w:r w:rsidRPr="00B44A53">
        <w:rPr>
          <w:rFonts w:ascii="Ink Free" w:hAnsi="Ink Free"/>
          <w:sz w:val="56"/>
          <w:szCs w:val="56"/>
        </w:rPr>
        <w:t>Tvert imot, det er hundre som finns!</w:t>
      </w:r>
    </w:p>
    <w:p w14:paraId="14784F4C" w14:textId="77777777" w:rsidR="000D553B" w:rsidRPr="000D553B" w:rsidRDefault="000D553B" w:rsidP="00DB31FD">
      <w:pPr>
        <w:spacing w:after="0" w:line="360" w:lineRule="auto"/>
        <w:jc w:val="center"/>
        <w:rPr>
          <w:sz w:val="16"/>
          <w:szCs w:val="16"/>
        </w:rPr>
      </w:pPr>
      <w:r w:rsidRPr="000D553B">
        <w:rPr>
          <w:sz w:val="16"/>
          <w:szCs w:val="16"/>
        </w:rPr>
        <w:t>Dikt av Loris Malaguzzi.</w:t>
      </w:r>
      <w:r w:rsidRPr="000D553B">
        <w:rPr>
          <w:sz w:val="16"/>
          <w:szCs w:val="16"/>
        </w:rPr>
        <w:br/>
        <w:t>Til norsk ved Kari Carlsen og Jan-Erik Sørenstuen</w:t>
      </w:r>
    </w:p>
    <w:p w14:paraId="2C5C6FDE" w14:textId="77777777" w:rsidR="00B44A53" w:rsidRDefault="00B44A53" w:rsidP="00DB31FD">
      <w:pPr>
        <w:spacing w:after="0" w:line="360" w:lineRule="auto"/>
        <w:jc w:val="center"/>
        <w:rPr>
          <w:rFonts w:ascii="Chiller" w:hAnsi="Chiller"/>
          <w:sz w:val="28"/>
          <w:szCs w:val="28"/>
        </w:rPr>
      </w:pPr>
    </w:p>
    <w:p w14:paraId="373839AB" w14:textId="05EE91CF" w:rsidR="00967C6B" w:rsidRDefault="00D6151E" w:rsidP="00DB31FD">
      <w:pPr>
        <w:spacing w:after="0" w:line="360" w:lineRule="auto"/>
        <w:jc w:val="center"/>
        <w:rPr>
          <w:rFonts w:ascii="Ink Free" w:hAnsi="Ink Free"/>
          <w:sz w:val="28"/>
          <w:szCs w:val="28"/>
        </w:rPr>
      </w:pPr>
      <w:r w:rsidRPr="00D6151E">
        <w:rPr>
          <w:rFonts w:ascii="Chiller" w:hAnsi="Chiller"/>
          <w:sz w:val="28"/>
          <w:szCs w:val="28"/>
        </w:rPr>
        <w:t xml:space="preserve"> </w:t>
      </w:r>
      <w:r w:rsidR="000D553B" w:rsidRPr="00967C6B">
        <w:rPr>
          <w:rFonts w:ascii="Ink Free" w:hAnsi="Ink Free"/>
          <w:sz w:val="24"/>
          <w:szCs w:val="24"/>
        </w:rPr>
        <w:t>Et barn er laget av hundre.</w:t>
      </w:r>
      <w:r w:rsidR="000D553B" w:rsidRPr="00967C6B">
        <w:rPr>
          <w:rFonts w:ascii="Ink Free" w:hAnsi="Ink Free"/>
          <w:sz w:val="24"/>
          <w:szCs w:val="24"/>
        </w:rPr>
        <w:br/>
        <w:t>Barnet har hundre språk</w:t>
      </w:r>
      <w:r w:rsidR="000D553B" w:rsidRPr="00967C6B">
        <w:rPr>
          <w:rFonts w:ascii="Ink Free" w:hAnsi="Ink Free"/>
          <w:sz w:val="24"/>
          <w:szCs w:val="24"/>
        </w:rPr>
        <w:br/>
        <w:t>hundre hender</w:t>
      </w:r>
      <w:r w:rsidR="000D553B" w:rsidRPr="00967C6B">
        <w:rPr>
          <w:rFonts w:ascii="Ink Free" w:hAnsi="Ink Free"/>
          <w:sz w:val="24"/>
          <w:szCs w:val="24"/>
        </w:rPr>
        <w:br/>
        <w:t>hundre tanker</w:t>
      </w:r>
      <w:r w:rsidR="000D553B" w:rsidRPr="00967C6B">
        <w:rPr>
          <w:rFonts w:ascii="Ink Free" w:hAnsi="Ink Free"/>
          <w:sz w:val="24"/>
          <w:szCs w:val="24"/>
        </w:rPr>
        <w:br/>
        <w:t>hundre måter å tenke på</w:t>
      </w:r>
      <w:r w:rsidR="000D553B" w:rsidRPr="00967C6B">
        <w:rPr>
          <w:rFonts w:ascii="Ink Free" w:hAnsi="Ink Free"/>
          <w:sz w:val="24"/>
          <w:szCs w:val="24"/>
        </w:rPr>
        <w:br/>
        <w:t>å leke og snakke på</w:t>
      </w:r>
      <w:r w:rsidR="000D553B" w:rsidRPr="00967C6B">
        <w:rPr>
          <w:rFonts w:ascii="Ink Free" w:hAnsi="Ink Free"/>
          <w:sz w:val="24"/>
          <w:szCs w:val="24"/>
        </w:rPr>
        <w:br/>
      </w:r>
      <w:r w:rsidR="000D553B" w:rsidRPr="00967C6B">
        <w:rPr>
          <w:rFonts w:ascii="Ink Free" w:hAnsi="Ink Free"/>
          <w:sz w:val="24"/>
          <w:szCs w:val="24"/>
        </w:rPr>
        <w:br/>
        <w:t>Hundre alltid hundre</w:t>
      </w:r>
      <w:r w:rsidR="000D553B" w:rsidRPr="00967C6B">
        <w:rPr>
          <w:rFonts w:ascii="Ink Free" w:hAnsi="Ink Free"/>
          <w:sz w:val="24"/>
          <w:szCs w:val="24"/>
        </w:rPr>
        <w:br/>
        <w:t>måter å lytte på</w:t>
      </w:r>
      <w:r w:rsidR="000D553B" w:rsidRPr="00967C6B">
        <w:rPr>
          <w:rFonts w:ascii="Ink Free" w:hAnsi="Ink Free"/>
          <w:sz w:val="24"/>
          <w:szCs w:val="24"/>
        </w:rPr>
        <w:br/>
        <w:t>å undres på og like på</w:t>
      </w:r>
      <w:r w:rsidR="000D553B" w:rsidRPr="00967C6B">
        <w:rPr>
          <w:rFonts w:ascii="Ink Free" w:hAnsi="Ink Free"/>
          <w:sz w:val="24"/>
          <w:szCs w:val="24"/>
        </w:rPr>
        <w:br/>
        <w:t>hundre lyster til å forundre seg og like</w:t>
      </w:r>
      <w:r w:rsidR="000D553B" w:rsidRPr="00967C6B">
        <w:rPr>
          <w:rFonts w:ascii="Ink Free" w:hAnsi="Ink Free"/>
          <w:sz w:val="24"/>
          <w:szCs w:val="24"/>
        </w:rPr>
        <w:br/>
        <w:t>hundre lyster til å synge og forstå</w:t>
      </w:r>
      <w:r w:rsidR="000D553B" w:rsidRPr="00967C6B">
        <w:rPr>
          <w:rFonts w:ascii="Ink Free" w:hAnsi="Ink Free"/>
          <w:sz w:val="24"/>
          <w:szCs w:val="24"/>
        </w:rPr>
        <w:br/>
        <w:t>hundre verdener å oppdage</w:t>
      </w:r>
      <w:r w:rsidR="000D553B" w:rsidRPr="00967C6B">
        <w:rPr>
          <w:rFonts w:ascii="Ink Free" w:hAnsi="Ink Free"/>
          <w:sz w:val="24"/>
          <w:szCs w:val="24"/>
        </w:rPr>
        <w:br/>
        <w:t>hundre verdener å finne opp</w:t>
      </w:r>
      <w:r w:rsidR="000D553B" w:rsidRPr="00967C6B">
        <w:rPr>
          <w:rFonts w:ascii="Ink Free" w:hAnsi="Ink Free"/>
          <w:sz w:val="24"/>
          <w:szCs w:val="24"/>
        </w:rPr>
        <w:br/>
        <w:t>hundre verdener</w:t>
      </w:r>
      <w:r w:rsidR="000D553B" w:rsidRPr="00967C6B">
        <w:rPr>
          <w:rFonts w:ascii="Ink Free" w:hAnsi="Ink Free"/>
          <w:sz w:val="24"/>
          <w:szCs w:val="24"/>
        </w:rPr>
        <w:br/>
        <w:t>å drømme fram</w:t>
      </w:r>
      <w:r w:rsidR="000D553B" w:rsidRPr="00967C6B">
        <w:rPr>
          <w:rFonts w:ascii="Ink Free" w:hAnsi="Ink Free"/>
          <w:sz w:val="24"/>
          <w:szCs w:val="24"/>
        </w:rPr>
        <w:br/>
      </w:r>
    </w:p>
    <w:p w14:paraId="33EC5BD6" w14:textId="6A21ABF2" w:rsidR="00B44A53" w:rsidRDefault="006D6B00" w:rsidP="00DB31FD">
      <w:pPr>
        <w:spacing w:after="0" w:line="360" w:lineRule="auto"/>
        <w:jc w:val="center"/>
        <w:rPr>
          <w:rFonts w:ascii="Ink Free" w:hAnsi="Ink Free"/>
          <w:sz w:val="24"/>
          <w:szCs w:val="24"/>
        </w:rPr>
      </w:pPr>
      <w:r w:rsidRPr="00D6151E">
        <w:rPr>
          <w:rFonts w:ascii="Chiller" w:hAnsi="Chiller"/>
          <w:noProof/>
          <w:sz w:val="28"/>
          <w:szCs w:val="28"/>
        </w:rPr>
        <mc:AlternateContent>
          <mc:Choice Requires="wpg">
            <w:drawing>
              <wp:anchor distT="91440" distB="91440" distL="182880" distR="182880" simplePos="0" relativeHeight="251696128" behindDoc="0" locked="0" layoutInCell="1" allowOverlap="1" wp14:anchorId="0FCD5B19" wp14:editId="2C77F60A">
                <wp:simplePos x="0" y="0"/>
                <wp:positionH relativeFrom="margin">
                  <wp:posOffset>2886075</wp:posOffset>
                </wp:positionH>
                <wp:positionV relativeFrom="margin">
                  <wp:posOffset>7439025</wp:posOffset>
                </wp:positionV>
                <wp:extent cx="3352800" cy="2124075"/>
                <wp:effectExtent l="0" t="0" r="19050" b="28575"/>
                <wp:wrapNone/>
                <wp:docPr id="77" name="Gruppe 77"/>
                <wp:cNvGraphicFramePr/>
                <a:graphic xmlns:a="http://schemas.openxmlformats.org/drawingml/2006/main">
                  <a:graphicData uri="http://schemas.microsoft.com/office/word/2010/wordprocessingGroup">
                    <wpg:wgp>
                      <wpg:cNvGrpSpPr/>
                      <wpg:grpSpPr>
                        <a:xfrm>
                          <a:off x="0" y="0"/>
                          <a:ext cx="3352800" cy="2124075"/>
                          <a:chOff x="0" y="0"/>
                          <a:chExt cx="3798451" cy="2257425"/>
                        </a:xfrm>
                      </wpg:grpSpPr>
                      <wps:wsp>
                        <wps:cNvPr id="78" name="Rektangel 78"/>
                        <wps:cNvSpPr/>
                        <wps:spPr>
                          <a:xfrm>
                            <a:off x="0" y="0"/>
                            <a:ext cx="3797935" cy="2257425"/>
                          </a:xfrm>
                          <a:prstGeom prst="rect">
                            <a:avLst/>
                          </a:prstGeom>
                          <a:solidFill>
                            <a:schemeClr val="bg1"/>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uppe 3"/>
                        <wpg:cNvGrpSpPr>
                          <a:grpSpLocks noChangeAspect="1"/>
                        </wpg:cNvGrpSpPr>
                        <wpg:grpSpPr>
                          <a:xfrm>
                            <a:off x="2028825" y="304800"/>
                            <a:ext cx="1769626" cy="1842672"/>
                            <a:chOff x="-7127" y="0"/>
                            <a:chExt cx="1332690" cy="1370013"/>
                          </a:xfrm>
                        </wpg:grpSpPr>
                        <wps:wsp>
                          <wps:cNvPr id="80" name="Frihåndsform 80"/>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chemeClr val="tx2">
                                <a:lumMod val="60000"/>
                                <a:lumOff val="40000"/>
                              </a:schemeClr>
                            </a:solidFill>
                            <a:ln>
                              <a:solidFill>
                                <a:schemeClr val="tx2">
                                  <a:lumMod val="50000"/>
                                </a:schemeClr>
                              </a:solidFill>
                            </a:ln>
                          </wps:spPr>
                          <wps:bodyPr vert="horz" wrap="square" lIns="91440" tIns="45720" rIns="91440" bIns="45720" numCol="1" anchor="t" anchorCtr="0" compatLnSpc="1">
                            <a:prstTxWarp prst="textNoShape">
                              <a:avLst/>
                            </a:prstTxWarp>
                          </wps:bodyPr>
                        </wps:wsp>
                        <wps:wsp>
                          <wps:cNvPr id="81" name="Frihåndsform 81"/>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chemeClr val="tx2">
                                <a:lumMod val="60000"/>
                                <a:lumOff val="40000"/>
                              </a:schemeClr>
                            </a:solidFill>
                            <a:ln>
                              <a:solidFill>
                                <a:schemeClr val="tx2">
                                  <a:lumMod val="50000"/>
                                </a:schemeClr>
                              </a:solidFill>
                            </a:ln>
                          </wps:spPr>
                          <wps:bodyPr vert="horz" wrap="square" lIns="91440" tIns="45720" rIns="91440" bIns="45720" numCol="1" anchor="t" anchorCtr="0" compatLnSpc="1">
                            <a:prstTxWarp prst="textNoShape">
                              <a:avLst/>
                            </a:prstTxWarp>
                          </wps:bodyPr>
                        </wps:wsp>
                        <wps:wsp>
                          <wps:cNvPr id="82" name="Frihåndsform 82"/>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chemeClr val="tx2">
                                <a:lumMod val="60000"/>
                                <a:lumOff val="40000"/>
                              </a:schemeClr>
                            </a:solidFill>
                            <a:ln>
                              <a:solidFill>
                                <a:schemeClr val="tx2">
                                  <a:lumMod val="50000"/>
                                </a:schemeClr>
                              </a:solidFill>
                            </a:ln>
                          </wps:spPr>
                          <wps:bodyPr vert="horz" wrap="square" lIns="91440" tIns="45720" rIns="91440" bIns="45720" numCol="1" anchor="t" anchorCtr="0" compatLnSpc="1">
                            <a:prstTxWarp prst="textNoShape">
                              <a:avLst/>
                            </a:prstTxWarp>
                          </wps:bodyPr>
                        </wps:wsp>
                        <wps:wsp>
                          <wps:cNvPr id="83" name="Frihåndsform 83"/>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chemeClr val="tx2">
                                <a:lumMod val="60000"/>
                                <a:lumOff val="40000"/>
                              </a:schemeClr>
                            </a:solidFill>
                            <a:ln>
                              <a:solidFill>
                                <a:schemeClr val="tx2">
                                  <a:lumMod val="50000"/>
                                </a:schemeClr>
                              </a:solidFill>
                            </a:ln>
                          </wps:spPr>
                          <wps:bodyPr vert="horz" wrap="square" lIns="91440" tIns="45720" rIns="91440" bIns="45720" numCol="1" anchor="t" anchorCtr="0" compatLnSpc="1">
                            <a:prstTxWarp prst="textNoShape">
                              <a:avLst/>
                            </a:prstTxWarp>
                          </wps:bodyPr>
                        </wps:wsp>
                        <wps:wsp>
                          <wps:cNvPr id="84" name="Frihåndsform 84"/>
                          <wps:cNvSpPr>
                            <a:spLocks/>
                          </wps:cNvSpPr>
                          <wps:spPr bwMode="auto">
                            <a:xfrm>
                              <a:off x="-7127" y="50800"/>
                              <a:ext cx="1325564"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chemeClr val="tx2">
                                <a:lumMod val="60000"/>
                                <a:lumOff val="40000"/>
                              </a:schemeClr>
                            </a:solidFill>
                            <a:ln>
                              <a:solidFill>
                                <a:schemeClr val="tx2">
                                  <a:lumMod val="50000"/>
                                </a:schemeClr>
                              </a:solidFill>
                            </a:ln>
                          </wps:spPr>
                          <wps:bodyPr vert="horz" wrap="square" lIns="91440" tIns="45720" rIns="91440" bIns="45720" numCol="1" anchor="t" anchorCtr="0" compatLnSpc="1">
                            <a:prstTxWarp prst="textNoShape">
                              <a:avLst/>
                            </a:prstTxWarp>
                          </wps:bodyPr>
                        </wps:wsp>
                      </wpg:grpSp>
                      <wps:wsp>
                        <wps:cNvPr id="85" name="Tekstboks 85"/>
                        <wps:cNvSpPr txBox="1"/>
                        <wps:spPr>
                          <a:xfrm>
                            <a:off x="43164" y="29104"/>
                            <a:ext cx="2300470" cy="1683494"/>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D90CAA" w14:textId="28298AE1" w:rsidR="00D6151E" w:rsidRDefault="00D6151E">
                              <w:pPr>
                                <w:rPr>
                                  <w:caps/>
                                  <w:color w:val="5DC7F8" w:themeColor="text2" w:themeTint="99"/>
                                  <w:sz w:val="28"/>
                                  <w:szCs w:val="28"/>
                                </w:rPr>
                              </w:pPr>
                              <w:r>
                                <w:rPr>
                                  <w:caps/>
                                  <w:color w:val="5DC7F8" w:themeColor="text2" w:themeTint="99"/>
                                  <w:sz w:val="28"/>
                                  <w:szCs w:val="28"/>
                                </w:rPr>
                                <w:t>Kontaktinformasjon</w:t>
                              </w:r>
                            </w:p>
                            <w:p w14:paraId="5CC1905C" w14:textId="76532D65" w:rsidR="00D6151E" w:rsidRDefault="00D6151E" w:rsidP="00D6151E">
                              <w:r>
                                <w:t>Vidarheim Barnehage</w:t>
                              </w:r>
                            </w:p>
                            <w:p w14:paraId="1EB96661" w14:textId="4A91637F" w:rsidR="00D6151E" w:rsidRDefault="00D6151E" w:rsidP="00D6151E">
                              <w:r>
                                <w:t>Kramprudvegen 9</w:t>
                              </w:r>
                            </w:p>
                            <w:p w14:paraId="46A2E38A" w14:textId="213AF72A" w:rsidR="00D6151E" w:rsidRDefault="00D6151E" w:rsidP="00D6151E">
                              <w:r>
                                <w:t>2636 Øyer</w:t>
                              </w:r>
                            </w:p>
                            <w:p w14:paraId="6E28D2AF" w14:textId="16B883CD" w:rsidR="00D6151E" w:rsidRDefault="00D6151E" w:rsidP="00D6151E">
                              <w:r>
                                <w:t>Tlf 61 10 19 20</w:t>
                              </w:r>
                            </w:p>
                            <w:p w14:paraId="3FA51DB3" w14:textId="758357B5" w:rsidR="00D6151E" w:rsidRDefault="00D6151E" w:rsidP="00D6151E">
                              <w:r>
                                <w:t>heidi.melby@</w:t>
                              </w:r>
                              <w:r w:rsidR="00B213DB">
                                <w:t>o</w:t>
                              </w:r>
                              <w:r>
                                <w:t>yer.kommune.no</w:t>
                              </w:r>
                            </w:p>
                            <w:p w14:paraId="46C7CAF2" w14:textId="716D1AB6" w:rsidR="00D6151E" w:rsidRDefault="00D6151E">
                              <w:pPr>
                                <w:spacing w:after="0" w:line="240" w:lineRule="auto"/>
                                <w:ind w:left="360"/>
                                <w:rPr>
                                  <w:color w:val="FFC000" w:themeColor="accent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CD5B19" id="Gruppe 77" o:spid="_x0000_s1036" style="position:absolute;left:0;text-align:left;margin-left:227.25pt;margin-top:585.75pt;width:264pt;height:167.25pt;z-index:251696128;mso-wrap-distance-left:14.4pt;mso-wrap-distance-top:7.2pt;mso-wrap-distance-right:14.4pt;mso-wrap-distance-bottom:7.2pt;mso-position-horizontal-relative:margin;mso-position-vertical-relative:margin;mso-width-relative:margin;mso-height-relative:margin" coordsize="37984,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">
                <v:rect id="Rektangel 78" o:spid="_x0000_s1037" style="position:absolute;width:37979;height:2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" fillcolor="white [3212]" strokecolor="#044c6d [1615]" strokeweight="1pt"/>
                <v:group id="Gruppe 3" o:spid="_x0000_s1038" style="position:absolute;left:20288;top:3048;width:17696;height:18426" coordorigin="-71" coordsize="13326,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Frihåndsform 80" o:spid="_x0000_s1039"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" path="m,545r,l540,r4,5l,545xe" fillcolor="#5dc7f8 [1951]" strokecolor="#044c6d [1615]">
                    <v:path arrowok="t" o:connecttype="custom" o:connectlocs="0,865188;0,865188;857250,0;863600,7938;0,865188" o:connectangles="0,0,0,0,0"/>
                  </v:shape>
                  <v:shape id="Frihåndsform 81" o:spid="_x0000_s1040"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" path="m,679r,l679,r4,l,679xe" fillcolor="#5dc7f8 [1951]" strokecolor="#044c6d [1615]">
                    <v:path arrowok="t" o:connecttype="custom" o:connectlocs="0,1077913;0,1077913;1077913,0;1084263,0;0,1077913" o:connectangles="0,0,0,0,0"/>
                  </v:shape>
                  <v:shape id="Frihåndsform 82" o:spid="_x0000_s1041"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" path="m4,669r-4,l669,r4,l4,669xe" fillcolor="#5dc7f8 [1951]" strokecolor="#044c6d [1615]">
                    <v:path arrowok="t" o:connecttype="custom" o:connectlocs="6350,1062038;0,1062038;1062038,0;1068388,0;6350,1062038" o:connectangles="0,0,0,0,0"/>
                  </v:shape>
                  <v:shape id="Frihåndsform 83" o:spid="_x0000_s1042"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" path="m5,600l,595,596,r4,5l5,600xe" fillcolor="#5dc7f8 [1951]" strokecolor="#044c6d [1615]">
                    <v:path arrowok="t" o:connecttype="custom" o:connectlocs="7938,952500;0,944563;946150,0;952500,7938;7938,952500" o:connectangles="0,0,0,0,0"/>
                  </v:shape>
                  <v:shape id="Frihåndsform 84" o:spid="_x0000_s1043" style="position:absolute;left:-71;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" path="m5,831r-5,l831,r4,l5,831xe" fillcolor="#5dc7f8 [1951]" strokecolor="#044c6d [1615]">
                    <v:path arrowok="t" o:connecttype="custom" o:connectlocs="7938,1319213;0,1319213;1319214,0;1325564,0;7938,1319213" o:connectangles="0,0,0,0,0"/>
                  </v:shape>
                </v:group>
                <v:shapetype id="_x0000_t202" coordsize="21600,21600" o:spt="202" path="m,l,21600r21600,l21600,xe">
                  <v:stroke joinstyle="miter"/>
                  <v:path gradientshapeok="t" o:connecttype="rect"/>
                </v:shapetype>
                <v:shape id="Tekstboks 85" o:spid="_x0000_s1044" type="#_x0000_t202" style="position:absolute;left:431;top:291;width:23005;height:16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" filled="f" strokecolor="white [3212]" strokeweight=".5pt">
                  <v:textbox inset="0,0,0,0">
                    <w:txbxContent>
                      <w:p w14:paraId="69D90CAA" w14:textId="28298AE1" w:rsidR="00D6151E" w:rsidRDefault="00D6151E">
                        <w:pPr>
                          <w:rPr>
                            <w:caps/>
                            <w:color w:val="5DC7F8" w:themeColor="text2" w:themeTint="99"/>
                            <w:sz w:val="28"/>
                            <w:szCs w:val="28"/>
                          </w:rPr>
                        </w:pPr>
                        <w:r>
                          <w:rPr>
                            <w:caps/>
                            <w:color w:val="5DC7F8" w:themeColor="text2" w:themeTint="99"/>
                            <w:sz w:val="28"/>
                            <w:szCs w:val="28"/>
                          </w:rPr>
                          <w:t>Kontaktinformasjon</w:t>
                        </w:r>
                      </w:p>
                      <w:p w14:paraId="5CC1905C" w14:textId="76532D65" w:rsidR="00D6151E" w:rsidRDefault="00D6151E" w:rsidP="00D6151E">
                        <w:r>
                          <w:t>Vidarheim Barnehage</w:t>
                        </w:r>
                      </w:p>
                      <w:p w14:paraId="1EB96661" w14:textId="4A91637F" w:rsidR="00D6151E" w:rsidRDefault="00D6151E" w:rsidP="00D6151E">
                        <w:r>
                          <w:t>Kramprudvegen 9</w:t>
                        </w:r>
                      </w:p>
                      <w:p w14:paraId="46A2E38A" w14:textId="213AF72A" w:rsidR="00D6151E" w:rsidRDefault="00D6151E" w:rsidP="00D6151E">
                        <w:r>
                          <w:t>2636 Øyer</w:t>
                        </w:r>
                      </w:p>
                      <w:p w14:paraId="6E28D2AF" w14:textId="16B883CD" w:rsidR="00D6151E" w:rsidRDefault="00D6151E" w:rsidP="00D6151E">
                        <w:r>
                          <w:t>Tlf 61 10 19 20</w:t>
                        </w:r>
                      </w:p>
                      <w:p w14:paraId="3FA51DB3" w14:textId="758357B5" w:rsidR="00D6151E" w:rsidRDefault="00D6151E" w:rsidP="00D6151E">
                        <w:r>
                          <w:t>heidi.melby@</w:t>
                        </w:r>
                        <w:r w:rsidR="00B213DB">
                          <w:t>o</w:t>
                        </w:r>
                        <w:r>
                          <w:t>yer.kommune.no</w:t>
                        </w:r>
                      </w:p>
                      <w:p w14:paraId="46C7CAF2" w14:textId="716D1AB6" w:rsidR="00D6151E" w:rsidRDefault="00D6151E">
                        <w:pPr>
                          <w:spacing w:after="0" w:line="240" w:lineRule="auto"/>
                          <w:ind w:left="360"/>
                          <w:rPr>
                            <w:color w:val="FFC000" w:themeColor="accent1"/>
                            <w:sz w:val="18"/>
                            <w:szCs w:val="18"/>
                          </w:rPr>
                        </w:pPr>
                      </w:p>
                    </w:txbxContent>
                  </v:textbox>
                </v:shape>
                <w10:wrap anchorx="margin" anchory="margin"/>
              </v:group>
            </w:pict>
          </mc:Fallback>
        </mc:AlternateContent>
      </w:r>
      <w:r w:rsidR="000D553B" w:rsidRPr="00967C6B">
        <w:rPr>
          <w:rFonts w:ascii="Ink Free" w:hAnsi="Ink Free"/>
          <w:sz w:val="24"/>
          <w:szCs w:val="24"/>
        </w:rPr>
        <w:t>Et barn har hundre språk</w:t>
      </w:r>
      <w:r w:rsidR="000D553B" w:rsidRPr="00967C6B">
        <w:rPr>
          <w:rFonts w:ascii="Ink Free" w:hAnsi="Ink Free"/>
          <w:sz w:val="24"/>
          <w:szCs w:val="24"/>
        </w:rPr>
        <w:br/>
        <w:t>(og hundre hundre hundre til)</w:t>
      </w:r>
      <w:r w:rsidR="000D553B" w:rsidRPr="00967C6B">
        <w:rPr>
          <w:rFonts w:ascii="Ink Free" w:hAnsi="Ink Free"/>
          <w:sz w:val="24"/>
          <w:szCs w:val="24"/>
        </w:rPr>
        <w:br/>
        <w:t>men frarøves nittini.</w:t>
      </w:r>
      <w:r w:rsidR="000D553B" w:rsidRPr="00967C6B">
        <w:rPr>
          <w:rFonts w:ascii="Ink Free" w:hAnsi="Ink Free"/>
          <w:sz w:val="24"/>
          <w:szCs w:val="24"/>
        </w:rPr>
        <w:br/>
        <w:t>Skolen og kulturen</w:t>
      </w:r>
      <w:r w:rsidR="000D553B" w:rsidRPr="00967C6B">
        <w:rPr>
          <w:rFonts w:ascii="Ink Free" w:hAnsi="Ink Free"/>
          <w:sz w:val="24"/>
          <w:szCs w:val="24"/>
        </w:rPr>
        <w:br/>
        <w:t>skiller hodet fra kroppen.</w:t>
      </w:r>
      <w:r w:rsidR="000D553B" w:rsidRPr="00967C6B">
        <w:rPr>
          <w:rFonts w:ascii="Ink Free" w:hAnsi="Ink Free"/>
          <w:sz w:val="24"/>
          <w:szCs w:val="24"/>
        </w:rPr>
        <w:br/>
      </w:r>
    </w:p>
    <w:p w14:paraId="28A8EB5A" w14:textId="77777777" w:rsidR="00B44A53" w:rsidRDefault="00B44A53" w:rsidP="00DB31FD">
      <w:pPr>
        <w:spacing w:after="0" w:line="360" w:lineRule="auto"/>
        <w:jc w:val="center"/>
        <w:rPr>
          <w:rFonts w:ascii="Ink Free" w:hAnsi="Ink Free"/>
          <w:sz w:val="24"/>
          <w:szCs w:val="24"/>
        </w:rPr>
      </w:pPr>
    </w:p>
    <w:p w14:paraId="6B1B2B8D" w14:textId="6B34F82C" w:rsidR="00B44A53" w:rsidRDefault="00B44A53" w:rsidP="00DB31FD">
      <w:pPr>
        <w:spacing w:after="0" w:line="360" w:lineRule="auto"/>
        <w:jc w:val="center"/>
        <w:rPr>
          <w:rFonts w:ascii="Ink Free" w:hAnsi="Ink Free"/>
          <w:sz w:val="24"/>
          <w:szCs w:val="24"/>
        </w:rPr>
      </w:pPr>
    </w:p>
    <w:p w14:paraId="23FBC576" w14:textId="689AEF5C" w:rsidR="00B44A53" w:rsidRDefault="000D553B" w:rsidP="00DB31FD">
      <w:pPr>
        <w:spacing w:after="0" w:line="360" w:lineRule="auto"/>
        <w:jc w:val="center"/>
        <w:rPr>
          <w:rFonts w:ascii="Ink Free" w:hAnsi="Ink Free"/>
          <w:sz w:val="24"/>
          <w:szCs w:val="24"/>
        </w:rPr>
      </w:pPr>
      <w:r w:rsidRPr="00967C6B">
        <w:rPr>
          <w:rFonts w:ascii="Ink Free" w:hAnsi="Ink Free"/>
          <w:sz w:val="24"/>
          <w:szCs w:val="24"/>
        </w:rPr>
        <w:t>Vi ber barnet om:</w:t>
      </w:r>
      <w:r w:rsidRPr="00967C6B">
        <w:rPr>
          <w:rFonts w:ascii="Ink Free" w:hAnsi="Ink Free"/>
          <w:sz w:val="24"/>
          <w:szCs w:val="24"/>
        </w:rPr>
        <w:br/>
        <w:t>å tenke uten hender</w:t>
      </w:r>
    </w:p>
    <w:p w14:paraId="1A07F72A" w14:textId="000CF8BB" w:rsidR="00B44A53" w:rsidRDefault="00B44A53" w:rsidP="00DB31FD">
      <w:pPr>
        <w:spacing w:after="0" w:line="360" w:lineRule="auto"/>
        <w:jc w:val="center"/>
        <w:rPr>
          <w:rFonts w:ascii="Ink Free" w:hAnsi="Ink Free"/>
          <w:sz w:val="24"/>
          <w:szCs w:val="24"/>
        </w:rPr>
      </w:pPr>
      <w:r>
        <w:rPr>
          <w:rFonts w:ascii="Ink Free" w:hAnsi="Ink Free"/>
          <w:sz w:val="24"/>
          <w:szCs w:val="24"/>
        </w:rPr>
        <w:t xml:space="preserve"> </w:t>
      </w:r>
      <w:r w:rsidR="000D553B" w:rsidRPr="00967C6B">
        <w:rPr>
          <w:rFonts w:ascii="Ink Free" w:hAnsi="Ink Free"/>
          <w:sz w:val="24"/>
          <w:szCs w:val="24"/>
        </w:rPr>
        <w:t>å handle uten hode</w:t>
      </w:r>
      <w:r w:rsidR="000D553B" w:rsidRPr="00967C6B">
        <w:rPr>
          <w:rFonts w:ascii="Ink Free" w:hAnsi="Ink Free"/>
          <w:sz w:val="24"/>
          <w:szCs w:val="24"/>
        </w:rPr>
        <w:br/>
        <w:t>å lytte men ikke snakke</w:t>
      </w:r>
      <w:r w:rsidR="000D553B" w:rsidRPr="00967C6B">
        <w:rPr>
          <w:rFonts w:ascii="Ink Free" w:hAnsi="Ink Free"/>
          <w:sz w:val="24"/>
          <w:szCs w:val="24"/>
        </w:rPr>
        <w:br/>
        <w:t>å forstå uten gleden ved</w:t>
      </w:r>
      <w:r w:rsidR="000D553B" w:rsidRPr="00967C6B">
        <w:rPr>
          <w:rFonts w:ascii="Ink Free" w:hAnsi="Ink Free"/>
          <w:sz w:val="24"/>
          <w:szCs w:val="24"/>
        </w:rPr>
        <w:br/>
        <w:t>å henføres og overraskes</w:t>
      </w:r>
      <w:r w:rsidR="000D553B" w:rsidRPr="00967C6B">
        <w:rPr>
          <w:rFonts w:ascii="Ink Free" w:hAnsi="Ink Free"/>
          <w:sz w:val="24"/>
          <w:szCs w:val="24"/>
        </w:rPr>
        <w:br/>
        <w:t>annet enn til påske og jul.</w:t>
      </w:r>
    </w:p>
    <w:p w14:paraId="3296540D" w14:textId="4ED6EC95" w:rsidR="00B44A53" w:rsidRDefault="000D553B" w:rsidP="006D6B00">
      <w:pPr>
        <w:spacing w:after="0" w:line="360" w:lineRule="auto"/>
        <w:jc w:val="center"/>
      </w:pPr>
      <w:r w:rsidRPr="00967C6B">
        <w:rPr>
          <w:rFonts w:ascii="Ink Free" w:hAnsi="Ink Free"/>
          <w:sz w:val="24"/>
          <w:szCs w:val="24"/>
        </w:rPr>
        <w:t>Man ber dem om:</w:t>
      </w:r>
      <w:r w:rsidRPr="00967C6B">
        <w:rPr>
          <w:rFonts w:ascii="Ink Free" w:hAnsi="Ink Free"/>
          <w:sz w:val="24"/>
          <w:szCs w:val="24"/>
        </w:rPr>
        <w:br/>
        <w:t>å bare oppdage</w:t>
      </w:r>
      <w:r w:rsidRPr="00967C6B">
        <w:rPr>
          <w:rFonts w:ascii="Ink Free" w:hAnsi="Ink Free"/>
          <w:sz w:val="24"/>
          <w:szCs w:val="24"/>
        </w:rPr>
        <w:br/>
        <w:t>den verden som allerede finns</w:t>
      </w:r>
      <w:r w:rsidRPr="00967C6B">
        <w:rPr>
          <w:rFonts w:ascii="Ink Free" w:hAnsi="Ink Free"/>
          <w:sz w:val="24"/>
          <w:szCs w:val="24"/>
        </w:rPr>
        <w:br/>
        <w:t>og av alle hundre</w:t>
      </w:r>
      <w:r w:rsidRPr="00967C6B">
        <w:rPr>
          <w:rFonts w:ascii="Ink Free" w:hAnsi="Ink Free"/>
          <w:sz w:val="24"/>
          <w:szCs w:val="24"/>
        </w:rPr>
        <w:br/>
        <w:t>frarøver man dem de nittini andre.</w:t>
      </w:r>
      <w:r w:rsidRPr="00967C6B">
        <w:rPr>
          <w:rFonts w:ascii="Ink Free" w:hAnsi="Ink Free"/>
          <w:sz w:val="24"/>
          <w:szCs w:val="24"/>
        </w:rPr>
        <w:br/>
      </w:r>
      <w:r w:rsidRPr="00967C6B">
        <w:rPr>
          <w:rFonts w:ascii="Ink Free" w:hAnsi="Ink Free"/>
          <w:sz w:val="24"/>
          <w:szCs w:val="24"/>
        </w:rPr>
        <w:br/>
        <w:t>Man sier til dem:</w:t>
      </w:r>
      <w:r w:rsidRPr="00967C6B">
        <w:rPr>
          <w:rFonts w:ascii="Ink Free" w:hAnsi="Ink Free"/>
          <w:sz w:val="24"/>
          <w:szCs w:val="24"/>
        </w:rPr>
        <w:br/>
        <w:t>at leken og arbeidet</w:t>
      </w:r>
      <w:r w:rsidRPr="00967C6B">
        <w:rPr>
          <w:rFonts w:ascii="Ink Free" w:hAnsi="Ink Free"/>
          <w:sz w:val="24"/>
          <w:szCs w:val="24"/>
        </w:rPr>
        <w:br/>
        <w:t>virkeligheten og fantasien</w:t>
      </w:r>
      <w:r w:rsidRPr="00967C6B">
        <w:rPr>
          <w:rFonts w:ascii="Ink Free" w:hAnsi="Ink Free"/>
          <w:sz w:val="24"/>
          <w:szCs w:val="24"/>
        </w:rPr>
        <w:br/>
        <w:t>vitenskapen og fantasteriet</w:t>
      </w:r>
      <w:r w:rsidRPr="00967C6B">
        <w:rPr>
          <w:rFonts w:ascii="Ink Free" w:hAnsi="Ink Free"/>
          <w:sz w:val="24"/>
          <w:szCs w:val="24"/>
        </w:rPr>
        <w:br/>
        <w:t>himmelen og jorden</w:t>
      </w:r>
      <w:r w:rsidRPr="00967C6B">
        <w:rPr>
          <w:rFonts w:ascii="Ink Free" w:hAnsi="Ink Free"/>
          <w:sz w:val="24"/>
          <w:szCs w:val="24"/>
        </w:rPr>
        <w:br/>
        <w:t>fornuften og drømmene</w:t>
      </w:r>
      <w:r w:rsidRPr="00967C6B">
        <w:rPr>
          <w:rFonts w:ascii="Ink Free" w:hAnsi="Ink Free"/>
          <w:sz w:val="24"/>
          <w:szCs w:val="24"/>
        </w:rPr>
        <w:br/>
        <w:t>er hverandres motsetninger.</w:t>
      </w:r>
      <w:r w:rsidRPr="00967C6B">
        <w:rPr>
          <w:rFonts w:ascii="Ink Free" w:hAnsi="Ink Free"/>
          <w:sz w:val="24"/>
          <w:szCs w:val="24"/>
        </w:rPr>
        <w:br/>
        <w:t>Vi sier til dem:</w:t>
      </w:r>
      <w:r w:rsidRPr="00967C6B">
        <w:rPr>
          <w:rFonts w:ascii="Ink Free" w:hAnsi="Ink Free"/>
          <w:sz w:val="24"/>
          <w:szCs w:val="24"/>
        </w:rPr>
        <w:br/>
        <w:t>at det ikke finnes hundre.</w:t>
      </w:r>
      <w:r w:rsidRPr="00967C6B">
        <w:rPr>
          <w:rFonts w:ascii="Ink Free" w:hAnsi="Ink Free"/>
          <w:sz w:val="24"/>
          <w:szCs w:val="24"/>
        </w:rPr>
        <w:br/>
        <w:t>Men barnet sier:</w:t>
      </w:r>
      <w:r w:rsidRPr="00967C6B">
        <w:rPr>
          <w:rFonts w:ascii="Ink Free" w:hAnsi="Ink Free"/>
          <w:sz w:val="24"/>
          <w:szCs w:val="24"/>
        </w:rPr>
        <w:br/>
        <w:t>Tvert imot, det er jo hundre som finns!</w:t>
      </w:r>
      <w:bookmarkEnd w:id="4"/>
    </w:p>
    <w:p w14:paraId="7FABAEF1" w14:textId="1C92090B" w:rsidR="00B44A53" w:rsidRDefault="00B44A53" w:rsidP="00DB31FD">
      <w:pPr>
        <w:spacing w:after="0" w:line="360" w:lineRule="auto"/>
      </w:pPr>
    </w:p>
    <w:p w14:paraId="0E367208" w14:textId="55C22178" w:rsidR="00973800" w:rsidRDefault="00973800" w:rsidP="00DB31FD">
      <w:pPr>
        <w:spacing w:after="0" w:line="360" w:lineRule="auto"/>
      </w:pPr>
    </w:p>
    <w:p w14:paraId="3FADAFE9" w14:textId="2E72CBE3" w:rsidR="00C01CAD" w:rsidRDefault="00C01CAD" w:rsidP="00DB31FD">
      <w:pPr>
        <w:spacing w:after="0" w:line="360" w:lineRule="auto"/>
      </w:pPr>
    </w:p>
    <w:bookmarkEnd w:id="2"/>
    <w:bookmarkEnd w:id="3"/>
    <w:p w14:paraId="290345E9" w14:textId="7D8F6666" w:rsidR="008A51EA" w:rsidRDefault="008A51EA" w:rsidP="00DB31FD">
      <w:pPr>
        <w:spacing w:after="0" w:line="360" w:lineRule="auto"/>
      </w:pPr>
    </w:p>
    <w:p w14:paraId="29CC1677" w14:textId="77777777" w:rsidR="00C01CAD" w:rsidRDefault="00C01CAD" w:rsidP="00DB31FD">
      <w:pPr>
        <w:spacing w:after="0" w:line="360" w:lineRule="auto"/>
        <w:sectPr w:rsidR="00C01CAD" w:rsidSect="00184962">
          <w:type w:val="continuous"/>
          <w:pgSz w:w="11907" w:h="16840" w:code="9"/>
          <w:pgMar w:top="1140" w:right="697" w:bottom="1418" w:left="1185" w:header="709" w:footer="709" w:gutter="0"/>
          <w:pgNumType w:start="0"/>
          <w:cols w:num="2" w:space="709"/>
          <w:noEndnote/>
          <w:titlePg/>
          <w:docGrid w:linePitch="326"/>
        </w:sectPr>
      </w:pPr>
    </w:p>
    <w:p w14:paraId="3229036F" w14:textId="7E6BA2D3" w:rsidR="00C92D3D" w:rsidRPr="00AC3793" w:rsidRDefault="00C92D3D" w:rsidP="00DB31FD">
      <w:pPr>
        <w:pStyle w:val="Sterktsitat"/>
        <w:spacing w:before="0" w:beforeAutospacing="0" w:after="0" w:line="360" w:lineRule="auto"/>
        <w:ind w:left="0"/>
        <w:jc w:val="left"/>
        <w:rPr>
          <w:rFonts w:ascii="Times New Roman" w:hAnsi="Times New Roman" w:cs="Times New Roman"/>
          <w:sz w:val="28"/>
          <w:szCs w:val="28"/>
        </w:rPr>
      </w:pPr>
    </w:p>
    <w:sectPr w:rsidR="00C92D3D" w:rsidRPr="00AC3793" w:rsidSect="00184962">
      <w:type w:val="continuous"/>
      <w:pgSz w:w="11907" w:h="16840" w:code="9"/>
      <w:pgMar w:top="1140" w:right="697" w:bottom="1418" w:left="1185" w:header="709" w:footer="709" w:gutter="0"/>
      <w:pgNumType w:start="0"/>
      <w:cols w:num="2" w:space="709"/>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638D9" w14:textId="77777777" w:rsidR="004F5A3C" w:rsidRDefault="004F5A3C" w:rsidP="004F2E9B">
      <w:r>
        <w:separator/>
      </w:r>
    </w:p>
  </w:endnote>
  <w:endnote w:type="continuationSeparator" w:id="0">
    <w:p w14:paraId="03A4B30E" w14:textId="77777777" w:rsidR="004F5A3C" w:rsidRDefault="004F5A3C" w:rsidP="004F2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pyrus">
    <w:panose1 w:val="03070502060502030205"/>
    <w:charset w:val="00"/>
    <w:family w:val="script"/>
    <w:pitch w:val="variable"/>
    <w:sig w:usb0="00000003" w:usb1="00000000" w:usb2="00000000" w:usb3="00000000" w:csb0="00000001" w:csb1="00000000"/>
  </w:font>
  <w:font w:name="Ink Free">
    <w:charset w:val="00"/>
    <w:family w:val="script"/>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hiller">
    <w:panose1 w:val="04020404031007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1360279"/>
      <w:docPartObj>
        <w:docPartGallery w:val="Page Numbers (Bottom of Page)"/>
        <w:docPartUnique/>
      </w:docPartObj>
    </w:sdtPr>
    <w:sdtEndPr/>
    <w:sdtContent>
      <w:p w14:paraId="10AC39D0" w14:textId="77777777" w:rsidR="00562FF9" w:rsidRDefault="00562FF9">
        <w:pPr>
          <w:pStyle w:val="Bunntekst"/>
          <w:jc w:val="right"/>
        </w:pPr>
        <w:r>
          <w:fldChar w:fldCharType="begin"/>
        </w:r>
        <w:r>
          <w:instrText>PAGE   \* MERGEFORMAT</w:instrText>
        </w:r>
        <w:r>
          <w:fldChar w:fldCharType="separate"/>
        </w:r>
        <w:r>
          <w:t>2</w:t>
        </w:r>
        <w:r>
          <w:fldChar w:fldCharType="end"/>
        </w:r>
      </w:p>
    </w:sdtContent>
  </w:sdt>
  <w:p w14:paraId="3A32A965" w14:textId="77777777" w:rsidR="004F2E9B" w:rsidRDefault="004F2E9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02641" w14:textId="77777777" w:rsidR="004F5A3C" w:rsidRDefault="004F5A3C" w:rsidP="004F2E9B">
      <w:r>
        <w:separator/>
      </w:r>
    </w:p>
  </w:footnote>
  <w:footnote w:type="continuationSeparator" w:id="0">
    <w:p w14:paraId="6379BE5D" w14:textId="77777777" w:rsidR="004F5A3C" w:rsidRDefault="004F5A3C" w:rsidP="004F2E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Blomster uten stengel" style="width:14.25pt;height:2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" o:bullet="t">
        <v:imagedata r:id="rId1" o:title="" croptop="-.125" cropbottom="-.125" cropleft="-12030f" cropright="-8619f"/>
      </v:shape>
    </w:pict>
  </w:numPicBullet>
  <w:abstractNum w:abstractNumId="0" w15:restartNumberingAfterBreak="0">
    <w:nsid w:val="04444AEF"/>
    <w:multiLevelType w:val="hybridMultilevel"/>
    <w:tmpl w:val="A0DA534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823B7D"/>
    <w:multiLevelType w:val="hybridMultilevel"/>
    <w:tmpl w:val="B23E84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E502D3"/>
    <w:multiLevelType w:val="hybridMultilevel"/>
    <w:tmpl w:val="E0023DF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D2023A0"/>
    <w:multiLevelType w:val="hybridMultilevel"/>
    <w:tmpl w:val="BD0E3F9A"/>
    <w:lvl w:ilvl="0" w:tplc="55BA5686">
      <w:start w:val="1"/>
      <w:numFmt w:val="bullet"/>
      <w:lvlText w:val=""/>
      <w:lvlPicBulletId w:val="0"/>
      <w:lvlJc w:val="left"/>
      <w:pPr>
        <w:tabs>
          <w:tab w:val="num" w:pos="360"/>
        </w:tabs>
        <w:ind w:left="360" w:hanging="360"/>
      </w:pPr>
      <w:rPr>
        <w:rFonts w:ascii="Symbol" w:hAnsi="Symbol" w:hint="default"/>
      </w:rPr>
    </w:lvl>
    <w:lvl w:ilvl="1" w:tplc="E4C26418" w:tentative="1">
      <w:start w:val="1"/>
      <w:numFmt w:val="bullet"/>
      <w:lvlText w:val=""/>
      <w:lvlJc w:val="left"/>
      <w:pPr>
        <w:tabs>
          <w:tab w:val="num" w:pos="1080"/>
        </w:tabs>
        <w:ind w:left="1080" w:hanging="360"/>
      </w:pPr>
      <w:rPr>
        <w:rFonts w:ascii="Symbol" w:hAnsi="Symbol" w:hint="default"/>
      </w:rPr>
    </w:lvl>
    <w:lvl w:ilvl="2" w:tplc="51B4F666" w:tentative="1">
      <w:start w:val="1"/>
      <w:numFmt w:val="bullet"/>
      <w:lvlText w:val=""/>
      <w:lvlJc w:val="left"/>
      <w:pPr>
        <w:tabs>
          <w:tab w:val="num" w:pos="1800"/>
        </w:tabs>
        <w:ind w:left="1800" w:hanging="360"/>
      </w:pPr>
      <w:rPr>
        <w:rFonts w:ascii="Symbol" w:hAnsi="Symbol" w:hint="default"/>
      </w:rPr>
    </w:lvl>
    <w:lvl w:ilvl="3" w:tplc="47FAA478" w:tentative="1">
      <w:start w:val="1"/>
      <w:numFmt w:val="bullet"/>
      <w:lvlText w:val=""/>
      <w:lvlJc w:val="left"/>
      <w:pPr>
        <w:tabs>
          <w:tab w:val="num" w:pos="2520"/>
        </w:tabs>
        <w:ind w:left="2520" w:hanging="360"/>
      </w:pPr>
      <w:rPr>
        <w:rFonts w:ascii="Symbol" w:hAnsi="Symbol" w:hint="default"/>
      </w:rPr>
    </w:lvl>
    <w:lvl w:ilvl="4" w:tplc="2B8025EC" w:tentative="1">
      <w:start w:val="1"/>
      <w:numFmt w:val="bullet"/>
      <w:lvlText w:val=""/>
      <w:lvlJc w:val="left"/>
      <w:pPr>
        <w:tabs>
          <w:tab w:val="num" w:pos="3240"/>
        </w:tabs>
        <w:ind w:left="3240" w:hanging="360"/>
      </w:pPr>
      <w:rPr>
        <w:rFonts w:ascii="Symbol" w:hAnsi="Symbol" w:hint="default"/>
      </w:rPr>
    </w:lvl>
    <w:lvl w:ilvl="5" w:tplc="3FF8686A" w:tentative="1">
      <w:start w:val="1"/>
      <w:numFmt w:val="bullet"/>
      <w:lvlText w:val=""/>
      <w:lvlJc w:val="left"/>
      <w:pPr>
        <w:tabs>
          <w:tab w:val="num" w:pos="3960"/>
        </w:tabs>
        <w:ind w:left="3960" w:hanging="360"/>
      </w:pPr>
      <w:rPr>
        <w:rFonts w:ascii="Symbol" w:hAnsi="Symbol" w:hint="default"/>
      </w:rPr>
    </w:lvl>
    <w:lvl w:ilvl="6" w:tplc="213438EA" w:tentative="1">
      <w:start w:val="1"/>
      <w:numFmt w:val="bullet"/>
      <w:lvlText w:val=""/>
      <w:lvlJc w:val="left"/>
      <w:pPr>
        <w:tabs>
          <w:tab w:val="num" w:pos="4680"/>
        </w:tabs>
        <w:ind w:left="4680" w:hanging="360"/>
      </w:pPr>
      <w:rPr>
        <w:rFonts w:ascii="Symbol" w:hAnsi="Symbol" w:hint="default"/>
      </w:rPr>
    </w:lvl>
    <w:lvl w:ilvl="7" w:tplc="CFAC8130" w:tentative="1">
      <w:start w:val="1"/>
      <w:numFmt w:val="bullet"/>
      <w:lvlText w:val=""/>
      <w:lvlJc w:val="left"/>
      <w:pPr>
        <w:tabs>
          <w:tab w:val="num" w:pos="5400"/>
        </w:tabs>
        <w:ind w:left="5400" w:hanging="360"/>
      </w:pPr>
      <w:rPr>
        <w:rFonts w:ascii="Symbol" w:hAnsi="Symbol" w:hint="default"/>
      </w:rPr>
    </w:lvl>
    <w:lvl w:ilvl="8" w:tplc="73BC8B98"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0EE47E6E"/>
    <w:multiLevelType w:val="hybridMultilevel"/>
    <w:tmpl w:val="524A513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3F66608"/>
    <w:multiLevelType w:val="hybridMultilevel"/>
    <w:tmpl w:val="F9B0631E"/>
    <w:lvl w:ilvl="0" w:tplc="0414000D">
      <w:start w:val="1"/>
      <w:numFmt w:val="bullet"/>
      <w:lvlText w:val=""/>
      <w:lvlJc w:val="left"/>
      <w:pPr>
        <w:ind w:left="765" w:hanging="360"/>
      </w:pPr>
      <w:rPr>
        <w:rFonts w:ascii="Wingdings" w:hAnsi="Wingdings"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6" w15:restartNumberingAfterBreak="0">
    <w:nsid w:val="14A1289E"/>
    <w:multiLevelType w:val="hybridMultilevel"/>
    <w:tmpl w:val="EF98453A"/>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608783A"/>
    <w:multiLevelType w:val="hybridMultilevel"/>
    <w:tmpl w:val="436E69DA"/>
    <w:lvl w:ilvl="0" w:tplc="61B60222">
      <w:start w:val="1"/>
      <w:numFmt w:val="bullet"/>
      <w:lvlText w:val=""/>
      <w:lvlPicBulletId w:val="0"/>
      <w:lvlJc w:val="left"/>
      <w:pPr>
        <w:tabs>
          <w:tab w:val="num" w:pos="360"/>
        </w:tabs>
        <w:ind w:left="360" w:hanging="360"/>
      </w:pPr>
      <w:rPr>
        <w:rFonts w:ascii="Symbol" w:hAnsi="Symbol" w:hint="default"/>
      </w:rPr>
    </w:lvl>
    <w:lvl w:ilvl="1" w:tplc="2D00BB50" w:tentative="1">
      <w:start w:val="1"/>
      <w:numFmt w:val="bullet"/>
      <w:lvlText w:val=""/>
      <w:lvlJc w:val="left"/>
      <w:pPr>
        <w:tabs>
          <w:tab w:val="num" w:pos="1080"/>
        </w:tabs>
        <w:ind w:left="1080" w:hanging="360"/>
      </w:pPr>
      <w:rPr>
        <w:rFonts w:ascii="Symbol" w:hAnsi="Symbol" w:hint="default"/>
      </w:rPr>
    </w:lvl>
    <w:lvl w:ilvl="2" w:tplc="9816FB1C" w:tentative="1">
      <w:start w:val="1"/>
      <w:numFmt w:val="bullet"/>
      <w:lvlText w:val=""/>
      <w:lvlJc w:val="left"/>
      <w:pPr>
        <w:tabs>
          <w:tab w:val="num" w:pos="1800"/>
        </w:tabs>
        <w:ind w:left="1800" w:hanging="360"/>
      </w:pPr>
      <w:rPr>
        <w:rFonts w:ascii="Symbol" w:hAnsi="Symbol" w:hint="default"/>
      </w:rPr>
    </w:lvl>
    <w:lvl w:ilvl="3" w:tplc="F0965354" w:tentative="1">
      <w:start w:val="1"/>
      <w:numFmt w:val="bullet"/>
      <w:lvlText w:val=""/>
      <w:lvlJc w:val="left"/>
      <w:pPr>
        <w:tabs>
          <w:tab w:val="num" w:pos="2520"/>
        </w:tabs>
        <w:ind w:left="2520" w:hanging="360"/>
      </w:pPr>
      <w:rPr>
        <w:rFonts w:ascii="Symbol" w:hAnsi="Symbol" w:hint="default"/>
      </w:rPr>
    </w:lvl>
    <w:lvl w:ilvl="4" w:tplc="4FF4B88C" w:tentative="1">
      <w:start w:val="1"/>
      <w:numFmt w:val="bullet"/>
      <w:lvlText w:val=""/>
      <w:lvlJc w:val="left"/>
      <w:pPr>
        <w:tabs>
          <w:tab w:val="num" w:pos="3240"/>
        </w:tabs>
        <w:ind w:left="3240" w:hanging="360"/>
      </w:pPr>
      <w:rPr>
        <w:rFonts w:ascii="Symbol" w:hAnsi="Symbol" w:hint="default"/>
      </w:rPr>
    </w:lvl>
    <w:lvl w:ilvl="5" w:tplc="753ACA0E" w:tentative="1">
      <w:start w:val="1"/>
      <w:numFmt w:val="bullet"/>
      <w:lvlText w:val=""/>
      <w:lvlJc w:val="left"/>
      <w:pPr>
        <w:tabs>
          <w:tab w:val="num" w:pos="3960"/>
        </w:tabs>
        <w:ind w:left="3960" w:hanging="360"/>
      </w:pPr>
      <w:rPr>
        <w:rFonts w:ascii="Symbol" w:hAnsi="Symbol" w:hint="default"/>
      </w:rPr>
    </w:lvl>
    <w:lvl w:ilvl="6" w:tplc="031A7792" w:tentative="1">
      <w:start w:val="1"/>
      <w:numFmt w:val="bullet"/>
      <w:lvlText w:val=""/>
      <w:lvlJc w:val="left"/>
      <w:pPr>
        <w:tabs>
          <w:tab w:val="num" w:pos="4680"/>
        </w:tabs>
        <w:ind w:left="4680" w:hanging="360"/>
      </w:pPr>
      <w:rPr>
        <w:rFonts w:ascii="Symbol" w:hAnsi="Symbol" w:hint="default"/>
      </w:rPr>
    </w:lvl>
    <w:lvl w:ilvl="7" w:tplc="B1F80674" w:tentative="1">
      <w:start w:val="1"/>
      <w:numFmt w:val="bullet"/>
      <w:lvlText w:val=""/>
      <w:lvlJc w:val="left"/>
      <w:pPr>
        <w:tabs>
          <w:tab w:val="num" w:pos="5400"/>
        </w:tabs>
        <w:ind w:left="5400" w:hanging="360"/>
      </w:pPr>
      <w:rPr>
        <w:rFonts w:ascii="Symbol" w:hAnsi="Symbol" w:hint="default"/>
      </w:rPr>
    </w:lvl>
    <w:lvl w:ilvl="8" w:tplc="F396720C" w:tentative="1">
      <w:start w:val="1"/>
      <w:numFmt w:val="bullet"/>
      <w:lvlText w:val=""/>
      <w:lvlJc w:val="left"/>
      <w:pPr>
        <w:tabs>
          <w:tab w:val="num" w:pos="6120"/>
        </w:tabs>
        <w:ind w:left="6120" w:hanging="360"/>
      </w:pPr>
      <w:rPr>
        <w:rFonts w:ascii="Symbol" w:hAnsi="Symbol" w:hint="default"/>
      </w:rPr>
    </w:lvl>
  </w:abstractNum>
  <w:abstractNum w:abstractNumId="8" w15:restartNumberingAfterBreak="0">
    <w:nsid w:val="1BA0083D"/>
    <w:multiLevelType w:val="hybridMultilevel"/>
    <w:tmpl w:val="9B78D6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E4864CD"/>
    <w:multiLevelType w:val="hybridMultilevel"/>
    <w:tmpl w:val="B112B214"/>
    <w:lvl w:ilvl="0" w:tplc="127EB242">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4394BDD"/>
    <w:multiLevelType w:val="hybridMultilevel"/>
    <w:tmpl w:val="2F02CD3A"/>
    <w:lvl w:ilvl="0" w:tplc="622E1572">
      <w:numFmt w:val="bullet"/>
      <w:lvlText w:val="-"/>
      <w:lvlJc w:val="left"/>
      <w:pPr>
        <w:tabs>
          <w:tab w:val="num" w:pos="1080"/>
        </w:tabs>
        <w:ind w:left="1080" w:hanging="360"/>
      </w:pPr>
      <w:rPr>
        <w:rFonts w:ascii="Times New Roman" w:eastAsia="Times New Roman" w:hAnsi="Times New Roman" w:hint="default"/>
      </w:rPr>
    </w:lvl>
    <w:lvl w:ilvl="1" w:tplc="04140003" w:tentative="1">
      <w:start w:val="1"/>
      <w:numFmt w:val="bullet"/>
      <w:lvlText w:val="o"/>
      <w:lvlJc w:val="left"/>
      <w:pPr>
        <w:tabs>
          <w:tab w:val="num" w:pos="1800"/>
        </w:tabs>
        <w:ind w:left="1800" w:hanging="360"/>
      </w:pPr>
      <w:rPr>
        <w:rFonts w:ascii="Courier New" w:hAnsi="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8A24B6"/>
    <w:multiLevelType w:val="hybridMultilevel"/>
    <w:tmpl w:val="4B2E7812"/>
    <w:lvl w:ilvl="0" w:tplc="D67E5494">
      <w:start w:val="1"/>
      <w:numFmt w:val="bullet"/>
      <w:lvlText w:val=""/>
      <w:lvlPicBulletId w:val="0"/>
      <w:lvlJc w:val="left"/>
      <w:pPr>
        <w:tabs>
          <w:tab w:val="num" w:pos="360"/>
        </w:tabs>
        <w:ind w:left="360" w:hanging="360"/>
      </w:pPr>
      <w:rPr>
        <w:rFonts w:ascii="Symbol" w:hAnsi="Symbol" w:hint="default"/>
      </w:rPr>
    </w:lvl>
    <w:lvl w:ilvl="1" w:tplc="4202C15A" w:tentative="1">
      <w:start w:val="1"/>
      <w:numFmt w:val="bullet"/>
      <w:lvlText w:val=""/>
      <w:lvlJc w:val="left"/>
      <w:pPr>
        <w:tabs>
          <w:tab w:val="num" w:pos="1080"/>
        </w:tabs>
        <w:ind w:left="1080" w:hanging="360"/>
      </w:pPr>
      <w:rPr>
        <w:rFonts w:ascii="Symbol" w:hAnsi="Symbol" w:hint="default"/>
      </w:rPr>
    </w:lvl>
    <w:lvl w:ilvl="2" w:tplc="45BCB6E4" w:tentative="1">
      <w:start w:val="1"/>
      <w:numFmt w:val="bullet"/>
      <w:lvlText w:val=""/>
      <w:lvlJc w:val="left"/>
      <w:pPr>
        <w:tabs>
          <w:tab w:val="num" w:pos="1800"/>
        </w:tabs>
        <w:ind w:left="1800" w:hanging="360"/>
      </w:pPr>
      <w:rPr>
        <w:rFonts w:ascii="Symbol" w:hAnsi="Symbol" w:hint="default"/>
      </w:rPr>
    </w:lvl>
    <w:lvl w:ilvl="3" w:tplc="DC761E78" w:tentative="1">
      <w:start w:val="1"/>
      <w:numFmt w:val="bullet"/>
      <w:lvlText w:val=""/>
      <w:lvlJc w:val="left"/>
      <w:pPr>
        <w:tabs>
          <w:tab w:val="num" w:pos="2520"/>
        </w:tabs>
        <w:ind w:left="2520" w:hanging="360"/>
      </w:pPr>
      <w:rPr>
        <w:rFonts w:ascii="Symbol" w:hAnsi="Symbol" w:hint="default"/>
      </w:rPr>
    </w:lvl>
    <w:lvl w:ilvl="4" w:tplc="5180FCE8" w:tentative="1">
      <w:start w:val="1"/>
      <w:numFmt w:val="bullet"/>
      <w:lvlText w:val=""/>
      <w:lvlJc w:val="left"/>
      <w:pPr>
        <w:tabs>
          <w:tab w:val="num" w:pos="3240"/>
        </w:tabs>
        <w:ind w:left="3240" w:hanging="360"/>
      </w:pPr>
      <w:rPr>
        <w:rFonts w:ascii="Symbol" w:hAnsi="Symbol" w:hint="default"/>
      </w:rPr>
    </w:lvl>
    <w:lvl w:ilvl="5" w:tplc="D30AC218" w:tentative="1">
      <w:start w:val="1"/>
      <w:numFmt w:val="bullet"/>
      <w:lvlText w:val=""/>
      <w:lvlJc w:val="left"/>
      <w:pPr>
        <w:tabs>
          <w:tab w:val="num" w:pos="3960"/>
        </w:tabs>
        <w:ind w:left="3960" w:hanging="360"/>
      </w:pPr>
      <w:rPr>
        <w:rFonts w:ascii="Symbol" w:hAnsi="Symbol" w:hint="default"/>
      </w:rPr>
    </w:lvl>
    <w:lvl w:ilvl="6" w:tplc="C4DCAF72" w:tentative="1">
      <w:start w:val="1"/>
      <w:numFmt w:val="bullet"/>
      <w:lvlText w:val=""/>
      <w:lvlJc w:val="left"/>
      <w:pPr>
        <w:tabs>
          <w:tab w:val="num" w:pos="4680"/>
        </w:tabs>
        <w:ind w:left="4680" w:hanging="360"/>
      </w:pPr>
      <w:rPr>
        <w:rFonts w:ascii="Symbol" w:hAnsi="Symbol" w:hint="default"/>
      </w:rPr>
    </w:lvl>
    <w:lvl w:ilvl="7" w:tplc="3452B5E6" w:tentative="1">
      <w:start w:val="1"/>
      <w:numFmt w:val="bullet"/>
      <w:lvlText w:val=""/>
      <w:lvlJc w:val="left"/>
      <w:pPr>
        <w:tabs>
          <w:tab w:val="num" w:pos="5400"/>
        </w:tabs>
        <w:ind w:left="5400" w:hanging="360"/>
      </w:pPr>
      <w:rPr>
        <w:rFonts w:ascii="Symbol" w:hAnsi="Symbol" w:hint="default"/>
      </w:rPr>
    </w:lvl>
    <w:lvl w:ilvl="8" w:tplc="AAFC1A3A"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30404175"/>
    <w:multiLevelType w:val="hybridMultilevel"/>
    <w:tmpl w:val="B9627F10"/>
    <w:lvl w:ilvl="0" w:tplc="160E8800">
      <w:start w:val="1"/>
      <w:numFmt w:val="bullet"/>
      <w:lvlText w:val=""/>
      <w:lvlPicBulletId w:val="0"/>
      <w:lvlJc w:val="left"/>
      <w:pPr>
        <w:tabs>
          <w:tab w:val="num" w:pos="360"/>
        </w:tabs>
        <w:ind w:left="360" w:hanging="360"/>
      </w:pPr>
      <w:rPr>
        <w:rFonts w:ascii="Symbol" w:hAnsi="Symbol" w:hint="default"/>
      </w:rPr>
    </w:lvl>
    <w:lvl w:ilvl="1" w:tplc="0A804A3C" w:tentative="1">
      <w:start w:val="1"/>
      <w:numFmt w:val="bullet"/>
      <w:lvlText w:val=""/>
      <w:lvlJc w:val="left"/>
      <w:pPr>
        <w:tabs>
          <w:tab w:val="num" w:pos="1080"/>
        </w:tabs>
        <w:ind w:left="1080" w:hanging="360"/>
      </w:pPr>
      <w:rPr>
        <w:rFonts w:ascii="Symbol" w:hAnsi="Symbol" w:hint="default"/>
      </w:rPr>
    </w:lvl>
    <w:lvl w:ilvl="2" w:tplc="3EAA5C8C" w:tentative="1">
      <w:start w:val="1"/>
      <w:numFmt w:val="bullet"/>
      <w:lvlText w:val=""/>
      <w:lvlJc w:val="left"/>
      <w:pPr>
        <w:tabs>
          <w:tab w:val="num" w:pos="1800"/>
        </w:tabs>
        <w:ind w:left="1800" w:hanging="360"/>
      </w:pPr>
      <w:rPr>
        <w:rFonts w:ascii="Symbol" w:hAnsi="Symbol" w:hint="default"/>
      </w:rPr>
    </w:lvl>
    <w:lvl w:ilvl="3" w:tplc="E0000754" w:tentative="1">
      <w:start w:val="1"/>
      <w:numFmt w:val="bullet"/>
      <w:lvlText w:val=""/>
      <w:lvlJc w:val="left"/>
      <w:pPr>
        <w:tabs>
          <w:tab w:val="num" w:pos="2520"/>
        </w:tabs>
        <w:ind w:left="2520" w:hanging="360"/>
      </w:pPr>
      <w:rPr>
        <w:rFonts w:ascii="Symbol" w:hAnsi="Symbol" w:hint="default"/>
      </w:rPr>
    </w:lvl>
    <w:lvl w:ilvl="4" w:tplc="783647E6" w:tentative="1">
      <w:start w:val="1"/>
      <w:numFmt w:val="bullet"/>
      <w:lvlText w:val=""/>
      <w:lvlJc w:val="left"/>
      <w:pPr>
        <w:tabs>
          <w:tab w:val="num" w:pos="3240"/>
        </w:tabs>
        <w:ind w:left="3240" w:hanging="360"/>
      </w:pPr>
      <w:rPr>
        <w:rFonts w:ascii="Symbol" w:hAnsi="Symbol" w:hint="default"/>
      </w:rPr>
    </w:lvl>
    <w:lvl w:ilvl="5" w:tplc="8FCE4BC0" w:tentative="1">
      <w:start w:val="1"/>
      <w:numFmt w:val="bullet"/>
      <w:lvlText w:val=""/>
      <w:lvlJc w:val="left"/>
      <w:pPr>
        <w:tabs>
          <w:tab w:val="num" w:pos="3960"/>
        </w:tabs>
        <w:ind w:left="3960" w:hanging="360"/>
      </w:pPr>
      <w:rPr>
        <w:rFonts w:ascii="Symbol" w:hAnsi="Symbol" w:hint="default"/>
      </w:rPr>
    </w:lvl>
    <w:lvl w:ilvl="6" w:tplc="5E626F5E" w:tentative="1">
      <w:start w:val="1"/>
      <w:numFmt w:val="bullet"/>
      <w:lvlText w:val=""/>
      <w:lvlJc w:val="left"/>
      <w:pPr>
        <w:tabs>
          <w:tab w:val="num" w:pos="4680"/>
        </w:tabs>
        <w:ind w:left="4680" w:hanging="360"/>
      </w:pPr>
      <w:rPr>
        <w:rFonts w:ascii="Symbol" w:hAnsi="Symbol" w:hint="default"/>
      </w:rPr>
    </w:lvl>
    <w:lvl w:ilvl="7" w:tplc="DC2AE7BC" w:tentative="1">
      <w:start w:val="1"/>
      <w:numFmt w:val="bullet"/>
      <w:lvlText w:val=""/>
      <w:lvlJc w:val="left"/>
      <w:pPr>
        <w:tabs>
          <w:tab w:val="num" w:pos="5400"/>
        </w:tabs>
        <w:ind w:left="5400" w:hanging="360"/>
      </w:pPr>
      <w:rPr>
        <w:rFonts w:ascii="Symbol" w:hAnsi="Symbol" w:hint="default"/>
      </w:rPr>
    </w:lvl>
    <w:lvl w:ilvl="8" w:tplc="AF2A64CA" w:tentative="1">
      <w:start w:val="1"/>
      <w:numFmt w:val="bullet"/>
      <w:lvlText w:val=""/>
      <w:lvlJc w:val="left"/>
      <w:pPr>
        <w:tabs>
          <w:tab w:val="num" w:pos="6120"/>
        </w:tabs>
        <w:ind w:left="6120" w:hanging="360"/>
      </w:pPr>
      <w:rPr>
        <w:rFonts w:ascii="Symbol" w:hAnsi="Symbol" w:hint="default"/>
      </w:rPr>
    </w:lvl>
  </w:abstractNum>
  <w:abstractNum w:abstractNumId="13" w15:restartNumberingAfterBreak="0">
    <w:nsid w:val="319903BE"/>
    <w:multiLevelType w:val="hybridMultilevel"/>
    <w:tmpl w:val="8474BF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3185697"/>
    <w:multiLevelType w:val="hybridMultilevel"/>
    <w:tmpl w:val="48007F1C"/>
    <w:lvl w:ilvl="0" w:tplc="F82EBF66">
      <w:start w:val="1"/>
      <w:numFmt w:val="bullet"/>
      <w:lvlText w:val=""/>
      <w:lvlPicBulletId w:val="0"/>
      <w:lvlJc w:val="left"/>
      <w:pPr>
        <w:tabs>
          <w:tab w:val="num" w:pos="360"/>
        </w:tabs>
        <w:ind w:left="360" w:hanging="360"/>
      </w:pPr>
      <w:rPr>
        <w:rFonts w:ascii="Symbol" w:hAnsi="Symbol" w:hint="default"/>
      </w:rPr>
    </w:lvl>
    <w:lvl w:ilvl="1" w:tplc="649C4270" w:tentative="1">
      <w:start w:val="1"/>
      <w:numFmt w:val="bullet"/>
      <w:lvlText w:val=""/>
      <w:lvlJc w:val="left"/>
      <w:pPr>
        <w:tabs>
          <w:tab w:val="num" w:pos="1080"/>
        </w:tabs>
        <w:ind w:left="1080" w:hanging="360"/>
      </w:pPr>
      <w:rPr>
        <w:rFonts w:ascii="Symbol" w:hAnsi="Symbol" w:hint="default"/>
      </w:rPr>
    </w:lvl>
    <w:lvl w:ilvl="2" w:tplc="567421FC" w:tentative="1">
      <w:start w:val="1"/>
      <w:numFmt w:val="bullet"/>
      <w:lvlText w:val=""/>
      <w:lvlJc w:val="left"/>
      <w:pPr>
        <w:tabs>
          <w:tab w:val="num" w:pos="1800"/>
        </w:tabs>
        <w:ind w:left="1800" w:hanging="360"/>
      </w:pPr>
      <w:rPr>
        <w:rFonts w:ascii="Symbol" w:hAnsi="Symbol" w:hint="default"/>
      </w:rPr>
    </w:lvl>
    <w:lvl w:ilvl="3" w:tplc="3F9CCC00" w:tentative="1">
      <w:start w:val="1"/>
      <w:numFmt w:val="bullet"/>
      <w:lvlText w:val=""/>
      <w:lvlJc w:val="left"/>
      <w:pPr>
        <w:tabs>
          <w:tab w:val="num" w:pos="2520"/>
        </w:tabs>
        <w:ind w:left="2520" w:hanging="360"/>
      </w:pPr>
      <w:rPr>
        <w:rFonts w:ascii="Symbol" w:hAnsi="Symbol" w:hint="default"/>
      </w:rPr>
    </w:lvl>
    <w:lvl w:ilvl="4" w:tplc="C0C859F4" w:tentative="1">
      <w:start w:val="1"/>
      <w:numFmt w:val="bullet"/>
      <w:lvlText w:val=""/>
      <w:lvlJc w:val="left"/>
      <w:pPr>
        <w:tabs>
          <w:tab w:val="num" w:pos="3240"/>
        </w:tabs>
        <w:ind w:left="3240" w:hanging="360"/>
      </w:pPr>
      <w:rPr>
        <w:rFonts w:ascii="Symbol" w:hAnsi="Symbol" w:hint="default"/>
      </w:rPr>
    </w:lvl>
    <w:lvl w:ilvl="5" w:tplc="44140BCA" w:tentative="1">
      <w:start w:val="1"/>
      <w:numFmt w:val="bullet"/>
      <w:lvlText w:val=""/>
      <w:lvlJc w:val="left"/>
      <w:pPr>
        <w:tabs>
          <w:tab w:val="num" w:pos="3960"/>
        </w:tabs>
        <w:ind w:left="3960" w:hanging="360"/>
      </w:pPr>
      <w:rPr>
        <w:rFonts w:ascii="Symbol" w:hAnsi="Symbol" w:hint="default"/>
      </w:rPr>
    </w:lvl>
    <w:lvl w:ilvl="6" w:tplc="B5E827FE" w:tentative="1">
      <w:start w:val="1"/>
      <w:numFmt w:val="bullet"/>
      <w:lvlText w:val=""/>
      <w:lvlJc w:val="left"/>
      <w:pPr>
        <w:tabs>
          <w:tab w:val="num" w:pos="4680"/>
        </w:tabs>
        <w:ind w:left="4680" w:hanging="360"/>
      </w:pPr>
      <w:rPr>
        <w:rFonts w:ascii="Symbol" w:hAnsi="Symbol" w:hint="default"/>
      </w:rPr>
    </w:lvl>
    <w:lvl w:ilvl="7" w:tplc="847E5A30" w:tentative="1">
      <w:start w:val="1"/>
      <w:numFmt w:val="bullet"/>
      <w:lvlText w:val=""/>
      <w:lvlJc w:val="left"/>
      <w:pPr>
        <w:tabs>
          <w:tab w:val="num" w:pos="5400"/>
        </w:tabs>
        <w:ind w:left="5400" w:hanging="360"/>
      </w:pPr>
      <w:rPr>
        <w:rFonts w:ascii="Symbol" w:hAnsi="Symbol" w:hint="default"/>
      </w:rPr>
    </w:lvl>
    <w:lvl w:ilvl="8" w:tplc="6D34D1E4" w:tentative="1">
      <w:start w:val="1"/>
      <w:numFmt w:val="bullet"/>
      <w:lvlText w:val=""/>
      <w:lvlJc w:val="left"/>
      <w:pPr>
        <w:tabs>
          <w:tab w:val="num" w:pos="6120"/>
        </w:tabs>
        <w:ind w:left="6120" w:hanging="360"/>
      </w:pPr>
      <w:rPr>
        <w:rFonts w:ascii="Symbol" w:hAnsi="Symbol" w:hint="default"/>
      </w:rPr>
    </w:lvl>
  </w:abstractNum>
  <w:abstractNum w:abstractNumId="15" w15:restartNumberingAfterBreak="0">
    <w:nsid w:val="35041193"/>
    <w:multiLevelType w:val="hybridMultilevel"/>
    <w:tmpl w:val="D5E8BB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56E7394"/>
    <w:multiLevelType w:val="hybridMultilevel"/>
    <w:tmpl w:val="97FE859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6410E2E"/>
    <w:multiLevelType w:val="hybridMultilevel"/>
    <w:tmpl w:val="6C16E946"/>
    <w:lvl w:ilvl="0" w:tplc="24926C48">
      <w:start w:val="1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99129FB"/>
    <w:multiLevelType w:val="hybridMultilevel"/>
    <w:tmpl w:val="68FA9CB4"/>
    <w:lvl w:ilvl="0" w:tplc="27A8AB62">
      <w:start w:val="1"/>
      <w:numFmt w:val="bullet"/>
      <w:lvlText w:val=""/>
      <w:lvlPicBulletId w:val="0"/>
      <w:lvlJc w:val="left"/>
      <w:pPr>
        <w:tabs>
          <w:tab w:val="num" w:pos="360"/>
        </w:tabs>
        <w:ind w:left="360" w:hanging="360"/>
      </w:pPr>
      <w:rPr>
        <w:rFonts w:ascii="Symbol" w:hAnsi="Symbol" w:hint="default"/>
      </w:rPr>
    </w:lvl>
    <w:lvl w:ilvl="1" w:tplc="593482E8" w:tentative="1">
      <w:start w:val="1"/>
      <w:numFmt w:val="bullet"/>
      <w:lvlText w:val=""/>
      <w:lvlJc w:val="left"/>
      <w:pPr>
        <w:tabs>
          <w:tab w:val="num" w:pos="1080"/>
        </w:tabs>
        <w:ind w:left="1080" w:hanging="360"/>
      </w:pPr>
      <w:rPr>
        <w:rFonts w:ascii="Symbol" w:hAnsi="Symbol" w:hint="default"/>
      </w:rPr>
    </w:lvl>
    <w:lvl w:ilvl="2" w:tplc="76843298" w:tentative="1">
      <w:start w:val="1"/>
      <w:numFmt w:val="bullet"/>
      <w:lvlText w:val=""/>
      <w:lvlJc w:val="left"/>
      <w:pPr>
        <w:tabs>
          <w:tab w:val="num" w:pos="1800"/>
        </w:tabs>
        <w:ind w:left="1800" w:hanging="360"/>
      </w:pPr>
      <w:rPr>
        <w:rFonts w:ascii="Symbol" w:hAnsi="Symbol" w:hint="default"/>
      </w:rPr>
    </w:lvl>
    <w:lvl w:ilvl="3" w:tplc="4CF81C18" w:tentative="1">
      <w:start w:val="1"/>
      <w:numFmt w:val="bullet"/>
      <w:lvlText w:val=""/>
      <w:lvlJc w:val="left"/>
      <w:pPr>
        <w:tabs>
          <w:tab w:val="num" w:pos="2520"/>
        </w:tabs>
        <w:ind w:left="2520" w:hanging="360"/>
      </w:pPr>
      <w:rPr>
        <w:rFonts w:ascii="Symbol" w:hAnsi="Symbol" w:hint="default"/>
      </w:rPr>
    </w:lvl>
    <w:lvl w:ilvl="4" w:tplc="1D409782" w:tentative="1">
      <w:start w:val="1"/>
      <w:numFmt w:val="bullet"/>
      <w:lvlText w:val=""/>
      <w:lvlJc w:val="left"/>
      <w:pPr>
        <w:tabs>
          <w:tab w:val="num" w:pos="3240"/>
        </w:tabs>
        <w:ind w:left="3240" w:hanging="360"/>
      </w:pPr>
      <w:rPr>
        <w:rFonts w:ascii="Symbol" w:hAnsi="Symbol" w:hint="default"/>
      </w:rPr>
    </w:lvl>
    <w:lvl w:ilvl="5" w:tplc="04101900" w:tentative="1">
      <w:start w:val="1"/>
      <w:numFmt w:val="bullet"/>
      <w:lvlText w:val=""/>
      <w:lvlJc w:val="left"/>
      <w:pPr>
        <w:tabs>
          <w:tab w:val="num" w:pos="3960"/>
        </w:tabs>
        <w:ind w:left="3960" w:hanging="360"/>
      </w:pPr>
      <w:rPr>
        <w:rFonts w:ascii="Symbol" w:hAnsi="Symbol" w:hint="default"/>
      </w:rPr>
    </w:lvl>
    <w:lvl w:ilvl="6" w:tplc="6C06BB36" w:tentative="1">
      <w:start w:val="1"/>
      <w:numFmt w:val="bullet"/>
      <w:lvlText w:val=""/>
      <w:lvlJc w:val="left"/>
      <w:pPr>
        <w:tabs>
          <w:tab w:val="num" w:pos="4680"/>
        </w:tabs>
        <w:ind w:left="4680" w:hanging="360"/>
      </w:pPr>
      <w:rPr>
        <w:rFonts w:ascii="Symbol" w:hAnsi="Symbol" w:hint="default"/>
      </w:rPr>
    </w:lvl>
    <w:lvl w:ilvl="7" w:tplc="B0649550" w:tentative="1">
      <w:start w:val="1"/>
      <w:numFmt w:val="bullet"/>
      <w:lvlText w:val=""/>
      <w:lvlJc w:val="left"/>
      <w:pPr>
        <w:tabs>
          <w:tab w:val="num" w:pos="5400"/>
        </w:tabs>
        <w:ind w:left="5400" w:hanging="360"/>
      </w:pPr>
      <w:rPr>
        <w:rFonts w:ascii="Symbol" w:hAnsi="Symbol" w:hint="default"/>
      </w:rPr>
    </w:lvl>
    <w:lvl w:ilvl="8" w:tplc="893C4822" w:tentative="1">
      <w:start w:val="1"/>
      <w:numFmt w:val="bullet"/>
      <w:lvlText w:val=""/>
      <w:lvlJc w:val="left"/>
      <w:pPr>
        <w:tabs>
          <w:tab w:val="num" w:pos="6120"/>
        </w:tabs>
        <w:ind w:left="6120" w:hanging="360"/>
      </w:pPr>
      <w:rPr>
        <w:rFonts w:ascii="Symbol" w:hAnsi="Symbol" w:hint="default"/>
      </w:rPr>
    </w:lvl>
  </w:abstractNum>
  <w:abstractNum w:abstractNumId="19" w15:restartNumberingAfterBreak="0">
    <w:nsid w:val="39E370C4"/>
    <w:multiLevelType w:val="hybridMultilevel"/>
    <w:tmpl w:val="B344CA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CF300D9"/>
    <w:multiLevelType w:val="hybridMultilevel"/>
    <w:tmpl w:val="439C422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F350F91"/>
    <w:multiLevelType w:val="hybridMultilevel"/>
    <w:tmpl w:val="617EBE20"/>
    <w:lvl w:ilvl="0" w:tplc="52FE44FC">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80A5AC0"/>
    <w:multiLevelType w:val="hybridMultilevel"/>
    <w:tmpl w:val="A2E6F5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92F48D5"/>
    <w:multiLevelType w:val="hybridMultilevel"/>
    <w:tmpl w:val="A8042290"/>
    <w:lvl w:ilvl="0" w:tplc="622E1572">
      <w:numFmt w:val="bullet"/>
      <w:lvlText w:val="-"/>
      <w:lvlJc w:val="left"/>
      <w:pPr>
        <w:tabs>
          <w:tab w:val="num" w:pos="1080"/>
        </w:tabs>
        <w:ind w:left="1080" w:hanging="360"/>
      </w:pPr>
      <w:rPr>
        <w:rFonts w:ascii="Times New Roman" w:eastAsia="Times New Roman" w:hAnsi="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BF24D32"/>
    <w:multiLevelType w:val="hybridMultilevel"/>
    <w:tmpl w:val="611E5A9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ED61CA1"/>
    <w:multiLevelType w:val="hybridMultilevel"/>
    <w:tmpl w:val="9CAA93E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32332F8"/>
    <w:multiLevelType w:val="hybridMultilevel"/>
    <w:tmpl w:val="EEFE4F6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4713944"/>
    <w:multiLevelType w:val="hybridMultilevel"/>
    <w:tmpl w:val="1B3AEA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5381C9B"/>
    <w:multiLevelType w:val="hybridMultilevel"/>
    <w:tmpl w:val="04C09C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7471416"/>
    <w:multiLevelType w:val="hybridMultilevel"/>
    <w:tmpl w:val="D88640F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8DE733A"/>
    <w:multiLevelType w:val="hybridMultilevel"/>
    <w:tmpl w:val="9CC84C76"/>
    <w:lvl w:ilvl="0" w:tplc="0414000F">
      <w:start w:val="1"/>
      <w:numFmt w:val="decimal"/>
      <w:lvlText w:val="%1."/>
      <w:lvlJc w:val="left"/>
      <w:pPr>
        <w:tabs>
          <w:tab w:val="num" w:pos="720"/>
        </w:tabs>
        <w:ind w:left="720" w:hanging="360"/>
      </w:pPr>
      <w:rPr>
        <w:rFonts w:cs="Times New Roman"/>
      </w:rPr>
    </w:lvl>
    <w:lvl w:ilvl="1" w:tplc="04140019">
      <w:start w:val="1"/>
      <w:numFmt w:val="lowerLetter"/>
      <w:lvlText w:val="%2."/>
      <w:lvlJc w:val="left"/>
      <w:pPr>
        <w:tabs>
          <w:tab w:val="num" w:pos="1440"/>
        </w:tabs>
        <w:ind w:left="1440" w:hanging="360"/>
      </w:pPr>
      <w:rPr>
        <w:rFonts w:cs="Times New Roman"/>
      </w:rPr>
    </w:lvl>
    <w:lvl w:ilvl="2" w:tplc="0414001B">
      <w:start w:val="1"/>
      <w:numFmt w:val="lowerRoman"/>
      <w:lvlText w:val="%3."/>
      <w:lvlJc w:val="right"/>
      <w:pPr>
        <w:tabs>
          <w:tab w:val="num" w:pos="2160"/>
        </w:tabs>
        <w:ind w:left="2160" w:hanging="180"/>
      </w:pPr>
      <w:rPr>
        <w:rFonts w:cs="Times New Roman"/>
      </w:rPr>
    </w:lvl>
    <w:lvl w:ilvl="3" w:tplc="0414000F">
      <w:start w:val="1"/>
      <w:numFmt w:val="decimal"/>
      <w:lvlText w:val="%4."/>
      <w:lvlJc w:val="left"/>
      <w:pPr>
        <w:tabs>
          <w:tab w:val="num" w:pos="2880"/>
        </w:tabs>
        <w:ind w:left="2880" w:hanging="360"/>
      </w:pPr>
      <w:rPr>
        <w:rFonts w:cs="Times New Roman"/>
      </w:rPr>
    </w:lvl>
    <w:lvl w:ilvl="4" w:tplc="04140019">
      <w:start w:val="1"/>
      <w:numFmt w:val="lowerLetter"/>
      <w:lvlText w:val="%5."/>
      <w:lvlJc w:val="left"/>
      <w:pPr>
        <w:tabs>
          <w:tab w:val="num" w:pos="3600"/>
        </w:tabs>
        <w:ind w:left="3600" w:hanging="360"/>
      </w:pPr>
      <w:rPr>
        <w:rFonts w:cs="Times New Roman"/>
      </w:rPr>
    </w:lvl>
    <w:lvl w:ilvl="5" w:tplc="0414001B">
      <w:start w:val="1"/>
      <w:numFmt w:val="lowerRoman"/>
      <w:lvlText w:val="%6."/>
      <w:lvlJc w:val="right"/>
      <w:pPr>
        <w:tabs>
          <w:tab w:val="num" w:pos="4320"/>
        </w:tabs>
        <w:ind w:left="4320" w:hanging="180"/>
      </w:pPr>
      <w:rPr>
        <w:rFonts w:cs="Times New Roman"/>
      </w:rPr>
    </w:lvl>
    <w:lvl w:ilvl="6" w:tplc="0414000F">
      <w:start w:val="1"/>
      <w:numFmt w:val="decimal"/>
      <w:lvlText w:val="%7."/>
      <w:lvlJc w:val="left"/>
      <w:pPr>
        <w:tabs>
          <w:tab w:val="num" w:pos="5040"/>
        </w:tabs>
        <w:ind w:left="5040" w:hanging="360"/>
      </w:pPr>
      <w:rPr>
        <w:rFonts w:cs="Times New Roman"/>
      </w:rPr>
    </w:lvl>
    <w:lvl w:ilvl="7" w:tplc="04140019">
      <w:start w:val="1"/>
      <w:numFmt w:val="lowerLetter"/>
      <w:lvlText w:val="%8."/>
      <w:lvlJc w:val="left"/>
      <w:pPr>
        <w:tabs>
          <w:tab w:val="num" w:pos="5760"/>
        </w:tabs>
        <w:ind w:left="5760" w:hanging="360"/>
      </w:pPr>
      <w:rPr>
        <w:rFonts w:cs="Times New Roman"/>
      </w:rPr>
    </w:lvl>
    <w:lvl w:ilvl="8" w:tplc="0414001B">
      <w:start w:val="1"/>
      <w:numFmt w:val="lowerRoman"/>
      <w:lvlText w:val="%9."/>
      <w:lvlJc w:val="right"/>
      <w:pPr>
        <w:tabs>
          <w:tab w:val="num" w:pos="6480"/>
        </w:tabs>
        <w:ind w:left="6480" w:hanging="180"/>
      </w:pPr>
      <w:rPr>
        <w:rFonts w:cs="Times New Roman"/>
      </w:rPr>
    </w:lvl>
  </w:abstractNum>
  <w:abstractNum w:abstractNumId="31" w15:restartNumberingAfterBreak="0">
    <w:nsid w:val="62E41F34"/>
    <w:multiLevelType w:val="hybridMultilevel"/>
    <w:tmpl w:val="9F2E3E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CD27816"/>
    <w:multiLevelType w:val="hybridMultilevel"/>
    <w:tmpl w:val="B69C10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DBB726F"/>
    <w:multiLevelType w:val="hybridMultilevel"/>
    <w:tmpl w:val="A944294A"/>
    <w:lvl w:ilvl="0" w:tplc="623062DA">
      <w:start w:val="1"/>
      <w:numFmt w:val="bullet"/>
      <w:lvlText w:val=""/>
      <w:lvlPicBulletId w:val="0"/>
      <w:lvlJc w:val="left"/>
      <w:pPr>
        <w:tabs>
          <w:tab w:val="num" w:pos="360"/>
        </w:tabs>
        <w:ind w:left="360" w:hanging="360"/>
      </w:pPr>
      <w:rPr>
        <w:rFonts w:ascii="Symbol" w:hAnsi="Symbol" w:hint="default"/>
      </w:rPr>
    </w:lvl>
    <w:lvl w:ilvl="1" w:tplc="ADBEE682" w:tentative="1">
      <w:start w:val="1"/>
      <w:numFmt w:val="bullet"/>
      <w:lvlText w:val=""/>
      <w:lvlJc w:val="left"/>
      <w:pPr>
        <w:tabs>
          <w:tab w:val="num" w:pos="1080"/>
        </w:tabs>
        <w:ind w:left="1080" w:hanging="360"/>
      </w:pPr>
      <w:rPr>
        <w:rFonts w:ascii="Symbol" w:hAnsi="Symbol" w:hint="default"/>
      </w:rPr>
    </w:lvl>
    <w:lvl w:ilvl="2" w:tplc="94B21578" w:tentative="1">
      <w:start w:val="1"/>
      <w:numFmt w:val="bullet"/>
      <w:lvlText w:val=""/>
      <w:lvlJc w:val="left"/>
      <w:pPr>
        <w:tabs>
          <w:tab w:val="num" w:pos="1800"/>
        </w:tabs>
        <w:ind w:left="1800" w:hanging="360"/>
      </w:pPr>
      <w:rPr>
        <w:rFonts w:ascii="Symbol" w:hAnsi="Symbol" w:hint="default"/>
      </w:rPr>
    </w:lvl>
    <w:lvl w:ilvl="3" w:tplc="E97E42D8" w:tentative="1">
      <w:start w:val="1"/>
      <w:numFmt w:val="bullet"/>
      <w:lvlText w:val=""/>
      <w:lvlJc w:val="left"/>
      <w:pPr>
        <w:tabs>
          <w:tab w:val="num" w:pos="2520"/>
        </w:tabs>
        <w:ind w:left="2520" w:hanging="360"/>
      </w:pPr>
      <w:rPr>
        <w:rFonts w:ascii="Symbol" w:hAnsi="Symbol" w:hint="default"/>
      </w:rPr>
    </w:lvl>
    <w:lvl w:ilvl="4" w:tplc="C99E6864" w:tentative="1">
      <w:start w:val="1"/>
      <w:numFmt w:val="bullet"/>
      <w:lvlText w:val=""/>
      <w:lvlJc w:val="left"/>
      <w:pPr>
        <w:tabs>
          <w:tab w:val="num" w:pos="3240"/>
        </w:tabs>
        <w:ind w:left="3240" w:hanging="360"/>
      </w:pPr>
      <w:rPr>
        <w:rFonts w:ascii="Symbol" w:hAnsi="Symbol" w:hint="default"/>
      </w:rPr>
    </w:lvl>
    <w:lvl w:ilvl="5" w:tplc="407E7422" w:tentative="1">
      <w:start w:val="1"/>
      <w:numFmt w:val="bullet"/>
      <w:lvlText w:val=""/>
      <w:lvlJc w:val="left"/>
      <w:pPr>
        <w:tabs>
          <w:tab w:val="num" w:pos="3960"/>
        </w:tabs>
        <w:ind w:left="3960" w:hanging="360"/>
      </w:pPr>
      <w:rPr>
        <w:rFonts w:ascii="Symbol" w:hAnsi="Symbol" w:hint="default"/>
      </w:rPr>
    </w:lvl>
    <w:lvl w:ilvl="6" w:tplc="D26E5492" w:tentative="1">
      <w:start w:val="1"/>
      <w:numFmt w:val="bullet"/>
      <w:lvlText w:val=""/>
      <w:lvlJc w:val="left"/>
      <w:pPr>
        <w:tabs>
          <w:tab w:val="num" w:pos="4680"/>
        </w:tabs>
        <w:ind w:left="4680" w:hanging="360"/>
      </w:pPr>
      <w:rPr>
        <w:rFonts w:ascii="Symbol" w:hAnsi="Symbol" w:hint="default"/>
      </w:rPr>
    </w:lvl>
    <w:lvl w:ilvl="7" w:tplc="C2FA89F0" w:tentative="1">
      <w:start w:val="1"/>
      <w:numFmt w:val="bullet"/>
      <w:lvlText w:val=""/>
      <w:lvlJc w:val="left"/>
      <w:pPr>
        <w:tabs>
          <w:tab w:val="num" w:pos="5400"/>
        </w:tabs>
        <w:ind w:left="5400" w:hanging="360"/>
      </w:pPr>
      <w:rPr>
        <w:rFonts w:ascii="Symbol" w:hAnsi="Symbol" w:hint="default"/>
      </w:rPr>
    </w:lvl>
    <w:lvl w:ilvl="8" w:tplc="41B64DE2" w:tentative="1">
      <w:start w:val="1"/>
      <w:numFmt w:val="bullet"/>
      <w:lvlText w:val=""/>
      <w:lvlJc w:val="left"/>
      <w:pPr>
        <w:tabs>
          <w:tab w:val="num" w:pos="6120"/>
        </w:tabs>
        <w:ind w:left="6120" w:hanging="360"/>
      </w:pPr>
      <w:rPr>
        <w:rFonts w:ascii="Symbol" w:hAnsi="Symbol" w:hint="default"/>
      </w:rPr>
    </w:lvl>
  </w:abstractNum>
  <w:abstractNum w:abstractNumId="34" w15:restartNumberingAfterBreak="0">
    <w:nsid w:val="6DCB477A"/>
    <w:multiLevelType w:val="hybridMultilevel"/>
    <w:tmpl w:val="8EFA9E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EEC34A5"/>
    <w:multiLevelType w:val="hybridMultilevel"/>
    <w:tmpl w:val="AEEC40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72F90DC0"/>
    <w:multiLevelType w:val="hybridMultilevel"/>
    <w:tmpl w:val="69FC4F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7B9428C"/>
    <w:multiLevelType w:val="hybridMultilevel"/>
    <w:tmpl w:val="29C4D35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9435B6C"/>
    <w:multiLevelType w:val="hybridMultilevel"/>
    <w:tmpl w:val="7E948E9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BE25149"/>
    <w:multiLevelType w:val="hybridMultilevel"/>
    <w:tmpl w:val="49360E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F3B567C"/>
    <w:multiLevelType w:val="hybridMultilevel"/>
    <w:tmpl w:val="ECE6ED4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0"/>
  </w:num>
  <w:num w:numId="2">
    <w:abstractNumId w:val="30"/>
  </w:num>
  <w:num w:numId="3">
    <w:abstractNumId w:val="17"/>
  </w:num>
  <w:num w:numId="4">
    <w:abstractNumId w:val="23"/>
  </w:num>
  <w:num w:numId="5">
    <w:abstractNumId w:val="32"/>
  </w:num>
  <w:num w:numId="6">
    <w:abstractNumId w:val="27"/>
  </w:num>
  <w:num w:numId="7">
    <w:abstractNumId w:val="21"/>
  </w:num>
  <w:num w:numId="8">
    <w:abstractNumId w:val="8"/>
  </w:num>
  <w:num w:numId="9">
    <w:abstractNumId w:val="31"/>
  </w:num>
  <w:num w:numId="10">
    <w:abstractNumId w:val="28"/>
  </w:num>
  <w:num w:numId="11">
    <w:abstractNumId w:val="22"/>
  </w:num>
  <w:num w:numId="12">
    <w:abstractNumId w:val="19"/>
  </w:num>
  <w:num w:numId="13">
    <w:abstractNumId w:val="9"/>
  </w:num>
  <w:num w:numId="14">
    <w:abstractNumId w:val="15"/>
  </w:num>
  <w:num w:numId="15">
    <w:abstractNumId w:val="36"/>
  </w:num>
  <w:num w:numId="16">
    <w:abstractNumId w:val="35"/>
  </w:num>
  <w:num w:numId="17">
    <w:abstractNumId w:val="1"/>
  </w:num>
  <w:num w:numId="18">
    <w:abstractNumId w:val="34"/>
  </w:num>
  <w:num w:numId="19">
    <w:abstractNumId w:val="39"/>
  </w:num>
  <w:num w:numId="20">
    <w:abstractNumId w:val="13"/>
  </w:num>
  <w:num w:numId="21">
    <w:abstractNumId w:val="11"/>
  </w:num>
  <w:num w:numId="22">
    <w:abstractNumId w:val="14"/>
  </w:num>
  <w:num w:numId="23">
    <w:abstractNumId w:val="33"/>
  </w:num>
  <w:num w:numId="24">
    <w:abstractNumId w:val="3"/>
  </w:num>
  <w:num w:numId="25">
    <w:abstractNumId w:val="18"/>
  </w:num>
  <w:num w:numId="26">
    <w:abstractNumId w:val="7"/>
  </w:num>
  <w:num w:numId="27">
    <w:abstractNumId w:val="12"/>
  </w:num>
  <w:num w:numId="28">
    <w:abstractNumId w:val="5"/>
  </w:num>
  <w:num w:numId="29">
    <w:abstractNumId w:val="26"/>
  </w:num>
  <w:num w:numId="30">
    <w:abstractNumId w:val="37"/>
  </w:num>
  <w:num w:numId="31">
    <w:abstractNumId w:val="6"/>
  </w:num>
  <w:num w:numId="32">
    <w:abstractNumId w:val="29"/>
  </w:num>
  <w:num w:numId="33">
    <w:abstractNumId w:val="25"/>
  </w:num>
  <w:num w:numId="34">
    <w:abstractNumId w:val="16"/>
  </w:num>
  <w:num w:numId="35">
    <w:abstractNumId w:val="2"/>
  </w:num>
  <w:num w:numId="36">
    <w:abstractNumId w:val="38"/>
  </w:num>
  <w:num w:numId="37">
    <w:abstractNumId w:val="0"/>
  </w:num>
  <w:num w:numId="38">
    <w:abstractNumId w:val="40"/>
  </w:num>
  <w:num w:numId="39">
    <w:abstractNumId w:val="24"/>
  </w:num>
  <w:num w:numId="40">
    <w:abstractNumId w:val="4"/>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isplayBackgroundShape/>
  <w:defaultTabStop w:val="708"/>
  <w:hyphenationZone w:val="425"/>
  <w:characterSpacingControl w:val="doNotCompress"/>
  <w:hdrShapeDefaults>
    <o:shapedefaults v:ext="edit" spidmax="2049">
      <o:colormru v:ext="edit" colors="#ffc,#ccecff,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3A8"/>
    <w:rsid w:val="00006336"/>
    <w:rsid w:val="00007DB8"/>
    <w:rsid w:val="00014D8D"/>
    <w:rsid w:val="000156B2"/>
    <w:rsid w:val="00017874"/>
    <w:rsid w:val="00026206"/>
    <w:rsid w:val="00032075"/>
    <w:rsid w:val="00035E0E"/>
    <w:rsid w:val="00051B01"/>
    <w:rsid w:val="000727AB"/>
    <w:rsid w:val="00075CA3"/>
    <w:rsid w:val="00084C03"/>
    <w:rsid w:val="0008544E"/>
    <w:rsid w:val="000B2A8B"/>
    <w:rsid w:val="000B4CCB"/>
    <w:rsid w:val="000C3905"/>
    <w:rsid w:val="000D0B6E"/>
    <w:rsid w:val="000D492A"/>
    <w:rsid w:val="000D553B"/>
    <w:rsid w:val="000D6A4D"/>
    <w:rsid w:val="00103854"/>
    <w:rsid w:val="001046B2"/>
    <w:rsid w:val="00123D1E"/>
    <w:rsid w:val="00135E24"/>
    <w:rsid w:val="00141C9A"/>
    <w:rsid w:val="00151E03"/>
    <w:rsid w:val="00161111"/>
    <w:rsid w:val="00163C02"/>
    <w:rsid w:val="0016506E"/>
    <w:rsid w:val="00184962"/>
    <w:rsid w:val="001852DD"/>
    <w:rsid w:val="00195BB4"/>
    <w:rsid w:val="001B6DB3"/>
    <w:rsid w:val="001D0F8A"/>
    <w:rsid w:val="001E6CC5"/>
    <w:rsid w:val="001E76C7"/>
    <w:rsid w:val="00203B7B"/>
    <w:rsid w:val="002113D6"/>
    <w:rsid w:val="00211401"/>
    <w:rsid w:val="002204C2"/>
    <w:rsid w:val="0024688B"/>
    <w:rsid w:val="002517C2"/>
    <w:rsid w:val="00265E1C"/>
    <w:rsid w:val="00266CA0"/>
    <w:rsid w:val="0027547B"/>
    <w:rsid w:val="00284AF4"/>
    <w:rsid w:val="002959AA"/>
    <w:rsid w:val="00296100"/>
    <w:rsid w:val="002A054B"/>
    <w:rsid w:val="002A40D1"/>
    <w:rsid w:val="002B120F"/>
    <w:rsid w:val="002B2741"/>
    <w:rsid w:val="002B314C"/>
    <w:rsid w:val="002B71E5"/>
    <w:rsid w:val="002C7981"/>
    <w:rsid w:val="002D38FF"/>
    <w:rsid w:val="002E35EF"/>
    <w:rsid w:val="002E6540"/>
    <w:rsid w:val="002F098E"/>
    <w:rsid w:val="002F6C79"/>
    <w:rsid w:val="00305DD5"/>
    <w:rsid w:val="0030645A"/>
    <w:rsid w:val="00307503"/>
    <w:rsid w:val="003343BE"/>
    <w:rsid w:val="00342F93"/>
    <w:rsid w:val="003443FA"/>
    <w:rsid w:val="0034458B"/>
    <w:rsid w:val="003448E7"/>
    <w:rsid w:val="00364A99"/>
    <w:rsid w:val="003722C1"/>
    <w:rsid w:val="0037361E"/>
    <w:rsid w:val="003838BD"/>
    <w:rsid w:val="003864CD"/>
    <w:rsid w:val="00395658"/>
    <w:rsid w:val="003974F4"/>
    <w:rsid w:val="003A5F3E"/>
    <w:rsid w:val="003D082A"/>
    <w:rsid w:val="003F2F2D"/>
    <w:rsid w:val="003F4700"/>
    <w:rsid w:val="003F4B53"/>
    <w:rsid w:val="004003DD"/>
    <w:rsid w:val="00407184"/>
    <w:rsid w:val="004267C3"/>
    <w:rsid w:val="004279E6"/>
    <w:rsid w:val="00433D33"/>
    <w:rsid w:val="00445F92"/>
    <w:rsid w:val="004463C4"/>
    <w:rsid w:val="004648BE"/>
    <w:rsid w:val="00470245"/>
    <w:rsid w:val="0048138F"/>
    <w:rsid w:val="00483DBD"/>
    <w:rsid w:val="00483F3C"/>
    <w:rsid w:val="00484CC3"/>
    <w:rsid w:val="004B2E98"/>
    <w:rsid w:val="004B3F87"/>
    <w:rsid w:val="004F2E9B"/>
    <w:rsid w:val="004F5113"/>
    <w:rsid w:val="004F5A3C"/>
    <w:rsid w:val="004F6EDC"/>
    <w:rsid w:val="00500456"/>
    <w:rsid w:val="005012A6"/>
    <w:rsid w:val="00506647"/>
    <w:rsid w:val="00511694"/>
    <w:rsid w:val="00523CEF"/>
    <w:rsid w:val="00531FE6"/>
    <w:rsid w:val="005351F4"/>
    <w:rsid w:val="00537971"/>
    <w:rsid w:val="00562FF9"/>
    <w:rsid w:val="00567054"/>
    <w:rsid w:val="00570B5A"/>
    <w:rsid w:val="005710C0"/>
    <w:rsid w:val="00582345"/>
    <w:rsid w:val="00582EFB"/>
    <w:rsid w:val="005930C9"/>
    <w:rsid w:val="005A42C5"/>
    <w:rsid w:val="005C0C83"/>
    <w:rsid w:val="005C1494"/>
    <w:rsid w:val="005C3930"/>
    <w:rsid w:val="005D6194"/>
    <w:rsid w:val="005D7C7B"/>
    <w:rsid w:val="005F191B"/>
    <w:rsid w:val="005F70EF"/>
    <w:rsid w:val="006014C4"/>
    <w:rsid w:val="00611B1C"/>
    <w:rsid w:val="0061490D"/>
    <w:rsid w:val="00616F0C"/>
    <w:rsid w:val="006220B5"/>
    <w:rsid w:val="00623504"/>
    <w:rsid w:val="00641E87"/>
    <w:rsid w:val="0065369C"/>
    <w:rsid w:val="00654C03"/>
    <w:rsid w:val="00655924"/>
    <w:rsid w:val="00662923"/>
    <w:rsid w:val="00666489"/>
    <w:rsid w:val="0067082C"/>
    <w:rsid w:val="00680C8F"/>
    <w:rsid w:val="00691806"/>
    <w:rsid w:val="006A4261"/>
    <w:rsid w:val="006A4F12"/>
    <w:rsid w:val="006B07EC"/>
    <w:rsid w:val="006B3EBD"/>
    <w:rsid w:val="006C15A9"/>
    <w:rsid w:val="006D6B00"/>
    <w:rsid w:val="00712097"/>
    <w:rsid w:val="007338B3"/>
    <w:rsid w:val="00740E25"/>
    <w:rsid w:val="007424DD"/>
    <w:rsid w:val="00744BBE"/>
    <w:rsid w:val="007457DC"/>
    <w:rsid w:val="00750E17"/>
    <w:rsid w:val="00754615"/>
    <w:rsid w:val="007572AE"/>
    <w:rsid w:val="00777467"/>
    <w:rsid w:val="00780D6D"/>
    <w:rsid w:val="00791DF5"/>
    <w:rsid w:val="007927F2"/>
    <w:rsid w:val="007A7942"/>
    <w:rsid w:val="007B0043"/>
    <w:rsid w:val="007C6231"/>
    <w:rsid w:val="007C6248"/>
    <w:rsid w:val="007E0683"/>
    <w:rsid w:val="007E54D2"/>
    <w:rsid w:val="007E6707"/>
    <w:rsid w:val="007F1C40"/>
    <w:rsid w:val="007F3284"/>
    <w:rsid w:val="007F3D03"/>
    <w:rsid w:val="007F5C20"/>
    <w:rsid w:val="0086043D"/>
    <w:rsid w:val="00870CFB"/>
    <w:rsid w:val="00872792"/>
    <w:rsid w:val="008732D8"/>
    <w:rsid w:val="008803E8"/>
    <w:rsid w:val="00883BDA"/>
    <w:rsid w:val="00887A93"/>
    <w:rsid w:val="00892AAA"/>
    <w:rsid w:val="008A51EA"/>
    <w:rsid w:val="008A72AD"/>
    <w:rsid w:val="008A7CC8"/>
    <w:rsid w:val="008B1AF3"/>
    <w:rsid w:val="008B3E89"/>
    <w:rsid w:val="008B7CBC"/>
    <w:rsid w:val="008C1D1F"/>
    <w:rsid w:val="008C6BC2"/>
    <w:rsid w:val="008D1728"/>
    <w:rsid w:val="008E502A"/>
    <w:rsid w:val="008E724B"/>
    <w:rsid w:val="008F1432"/>
    <w:rsid w:val="008F2B1C"/>
    <w:rsid w:val="009008D3"/>
    <w:rsid w:val="009313A8"/>
    <w:rsid w:val="00951B60"/>
    <w:rsid w:val="00956BBB"/>
    <w:rsid w:val="009574A7"/>
    <w:rsid w:val="00967C6B"/>
    <w:rsid w:val="009720D0"/>
    <w:rsid w:val="00973800"/>
    <w:rsid w:val="00974F4E"/>
    <w:rsid w:val="00976331"/>
    <w:rsid w:val="00980194"/>
    <w:rsid w:val="00985DF0"/>
    <w:rsid w:val="0099393D"/>
    <w:rsid w:val="009B4138"/>
    <w:rsid w:val="009C4514"/>
    <w:rsid w:val="009C5599"/>
    <w:rsid w:val="009F2475"/>
    <w:rsid w:val="00A20991"/>
    <w:rsid w:val="00A20A97"/>
    <w:rsid w:val="00A24A48"/>
    <w:rsid w:val="00A2584C"/>
    <w:rsid w:val="00A537F2"/>
    <w:rsid w:val="00A8488F"/>
    <w:rsid w:val="00A87F89"/>
    <w:rsid w:val="00A920DF"/>
    <w:rsid w:val="00AA005F"/>
    <w:rsid w:val="00AA0D73"/>
    <w:rsid w:val="00AA594A"/>
    <w:rsid w:val="00AB584B"/>
    <w:rsid w:val="00AC019D"/>
    <w:rsid w:val="00AC3793"/>
    <w:rsid w:val="00AC72F3"/>
    <w:rsid w:val="00AC7B55"/>
    <w:rsid w:val="00AD08F2"/>
    <w:rsid w:val="00AE7288"/>
    <w:rsid w:val="00AF03D0"/>
    <w:rsid w:val="00AF4EDE"/>
    <w:rsid w:val="00B12F42"/>
    <w:rsid w:val="00B13793"/>
    <w:rsid w:val="00B13BC6"/>
    <w:rsid w:val="00B2129D"/>
    <w:rsid w:val="00B213DB"/>
    <w:rsid w:val="00B3162C"/>
    <w:rsid w:val="00B32E93"/>
    <w:rsid w:val="00B44A53"/>
    <w:rsid w:val="00B614F9"/>
    <w:rsid w:val="00B66E0C"/>
    <w:rsid w:val="00B85ED0"/>
    <w:rsid w:val="00B86D3A"/>
    <w:rsid w:val="00B979F2"/>
    <w:rsid w:val="00BA5341"/>
    <w:rsid w:val="00BC5960"/>
    <w:rsid w:val="00BD40A8"/>
    <w:rsid w:val="00BE0CDE"/>
    <w:rsid w:val="00BE3B62"/>
    <w:rsid w:val="00BF0E6F"/>
    <w:rsid w:val="00C01CAD"/>
    <w:rsid w:val="00C06730"/>
    <w:rsid w:val="00C25C72"/>
    <w:rsid w:val="00C63D6D"/>
    <w:rsid w:val="00C67F3B"/>
    <w:rsid w:val="00C824A7"/>
    <w:rsid w:val="00C90D99"/>
    <w:rsid w:val="00C92D3D"/>
    <w:rsid w:val="00C94976"/>
    <w:rsid w:val="00C96AAD"/>
    <w:rsid w:val="00CB4701"/>
    <w:rsid w:val="00CD508E"/>
    <w:rsid w:val="00CE3CBB"/>
    <w:rsid w:val="00D0257B"/>
    <w:rsid w:val="00D07317"/>
    <w:rsid w:val="00D07561"/>
    <w:rsid w:val="00D11D5B"/>
    <w:rsid w:val="00D124A6"/>
    <w:rsid w:val="00D12BFF"/>
    <w:rsid w:val="00D12E88"/>
    <w:rsid w:val="00D43F56"/>
    <w:rsid w:val="00D44E3F"/>
    <w:rsid w:val="00D50A7F"/>
    <w:rsid w:val="00D54735"/>
    <w:rsid w:val="00D6151E"/>
    <w:rsid w:val="00D62EC1"/>
    <w:rsid w:val="00D65E66"/>
    <w:rsid w:val="00D77D22"/>
    <w:rsid w:val="00D830CB"/>
    <w:rsid w:val="00DA0FC7"/>
    <w:rsid w:val="00DA2A8D"/>
    <w:rsid w:val="00DA757A"/>
    <w:rsid w:val="00DB0F5A"/>
    <w:rsid w:val="00DB2A99"/>
    <w:rsid w:val="00DB31FD"/>
    <w:rsid w:val="00DB39BF"/>
    <w:rsid w:val="00DB48C9"/>
    <w:rsid w:val="00DB4D29"/>
    <w:rsid w:val="00DB729D"/>
    <w:rsid w:val="00DC1D1D"/>
    <w:rsid w:val="00DD3566"/>
    <w:rsid w:val="00DE2C92"/>
    <w:rsid w:val="00DF0A46"/>
    <w:rsid w:val="00DF2D9D"/>
    <w:rsid w:val="00DF5C25"/>
    <w:rsid w:val="00E03E57"/>
    <w:rsid w:val="00E04D07"/>
    <w:rsid w:val="00E05CF3"/>
    <w:rsid w:val="00E06473"/>
    <w:rsid w:val="00E11B41"/>
    <w:rsid w:val="00E15EC2"/>
    <w:rsid w:val="00E252E5"/>
    <w:rsid w:val="00E32D0F"/>
    <w:rsid w:val="00E375B4"/>
    <w:rsid w:val="00E40330"/>
    <w:rsid w:val="00E44E38"/>
    <w:rsid w:val="00E459A6"/>
    <w:rsid w:val="00E51C76"/>
    <w:rsid w:val="00E541C0"/>
    <w:rsid w:val="00E61BC1"/>
    <w:rsid w:val="00E718BC"/>
    <w:rsid w:val="00E726D1"/>
    <w:rsid w:val="00E73A31"/>
    <w:rsid w:val="00E80DF7"/>
    <w:rsid w:val="00E82F94"/>
    <w:rsid w:val="00E978FE"/>
    <w:rsid w:val="00EA4A95"/>
    <w:rsid w:val="00EF7C32"/>
    <w:rsid w:val="00F04688"/>
    <w:rsid w:val="00F0492F"/>
    <w:rsid w:val="00F07456"/>
    <w:rsid w:val="00F12597"/>
    <w:rsid w:val="00F14BFA"/>
    <w:rsid w:val="00F15E06"/>
    <w:rsid w:val="00F17904"/>
    <w:rsid w:val="00F42A9A"/>
    <w:rsid w:val="00F43B00"/>
    <w:rsid w:val="00F4586B"/>
    <w:rsid w:val="00F45C16"/>
    <w:rsid w:val="00F45C96"/>
    <w:rsid w:val="00F46721"/>
    <w:rsid w:val="00F4723B"/>
    <w:rsid w:val="00F71A6A"/>
    <w:rsid w:val="00F76EBB"/>
    <w:rsid w:val="00FA1F2F"/>
    <w:rsid w:val="00FA2650"/>
    <w:rsid w:val="00FC75EC"/>
    <w:rsid w:val="00FE4146"/>
    <w:rsid w:val="00FE4D86"/>
    <w:rsid w:val="00FE533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ccecff,white"/>
    </o:shapedefaults>
    <o:shapelayout v:ext="edit">
      <o:idmap v:ext="edit" data="1"/>
    </o:shapelayout>
  </w:shapeDefaults>
  <w:decimalSymbol w:val=","/>
  <w:listSeparator w:val=";"/>
  <w14:docId w14:val="68C69ADA"/>
  <w15:docId w15:val="{1946DA34-96C3-4D8F-ADE1-969195DD3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en-US" w:bidi="ar-SA"/>
      </w:rPr>
    </w:rPrDefault>
    <w:pPrDefault>
      <w:pPr>
        <w:spacing w:after="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E2C92"/>
  </w:style>
  <w:style w:type="paragraph" w:styleId="Overskrift1">
    <w:name w:val="heading 1"/>
    <w:basedOn w:val="Normal"/>
    <w:next w:val="Normal"/>
    <w:link w:val="Overskrift1Tegn"/>
    <w:uiPriority w:val="9"/>
    <w:qFormat/>
    <w:rsid w:val="00DE2C92"/>
    <w:pPr>
      <w:keepNext/>
      <w:keepLines/>
      <w:spacing w:before="400" w:after="40" w:line="240" w:lineRule="auto"/>
      <w:outlineLvl w:val="0"/>
    </w:pPr>
    <w:rPr>
      <w:rFonts w:asciiTheme="majorHAnsi" w:eastAsiaTheme="majorEastAsia" w:hAnsiTheme="majorHAnsi" w:cstheme="majorBidi"/>
      <w:color w:val="806000" w:themeColor="accent1" w:themeShade="80"/>
      <w:sz w:val="36"/>
      <w:szCs w:val="36"/>
    </w:rPr>
  </w:style>
  <w:style w:type="paragraph" w:styleId="Overskrift2">
    <w:name w:val="heading 2"/>
    <w:basedOn w:val="Normal"/>
    <w:next w:val="Normal"/>
    <w:link w:val="Overskrift2Tegn"/>
    <w:uiPriority w:val="9"/>
    <w:unhideWhenUsed/>
    <w:qFormat/>
    <w:rsid w:val="00DE2C92"/>
    <w:pPr>
      <w:keepNext/>
      <w:keepLines/>
      <w:spacing w:before="40" w:after="0" w:line="240" w:lineRule="auto"/>
      <w:outlineLvl w:val="1"/>
    </w:pPr>
    <w:rPr>
      <w:rFonts w:asciiTheme="majorHAnsi" w:eastAsiaTheme="majorEastAsia" w:hAnsiTheme="majorHAnsi" w:cstheme="majorBidi"/>
      <w:color w:val="BF8F00" w:themeColor="accent1" w:themeShade="BF"/>
      <w:sz w:val="32"/>
      <w:szCs w:val="32"/>
    </w:rPr>
  </w:style>
  <w:style w:type="paragraph" w:styleId="Overskrift3">
    <w:name w:val="heading 3"/>
    <w:basedOn w:val="Normal"/>
    <w:next w:val="Normal"/>
    <w:link w:val="Overskrift3Tegn"/>
    <w:uiPriority w:val="9"/>
    <w:semiHidden/>
    <w:unhideWhenUsed/>
    <w:qFormat/>
    <w:rsid w:val="00DE2C92"/>
    <w:pPr>
      <w:keepNext/>
      <w:keepLines/>
      <w:spacing w:before="40" w:after="0" w:line="240" w:lineRule="auto"/>
      <w:outlineLvl w:val="2"/>
    </w:pPr>
    <w:rPr>
      <w:rFonts w:asciiTheme="majorHAnsi" w:eastAsiaTheme="majorEastAsia" w:hAnsiTheme="majorHAnsi" w:cstheme="majorBidi"/>
      <w:color w:val="BF8F00" w:themeColor="accent1" w:themeShade="BF"/>
      <w:sz w:val="28"/>
      <w:szCs w:val="28"/>
    </w:rPr>
  </w:style>
  <w:style w:type="paragraph" w:styleId="Overskrift4">
    <w:name w:val="heading 4"/>
    <w:basedOn w:val="Normal"/>
    <w:next w:val="Normal"/>
    <w:link w:val="Overskrift4Tegn"/>
    <w:uiPriority w:val="9"/>
    <w:semiHidden/>
    <w:unhideWhenUsed/>
    <w:qFormat/>
    <w:rsid w:val="00DE2C92"/>
    <w:pPr>
      <w:keepNext/>
      <w:keepLines/>
      <w:spacing w:before="40" w:after="0"/>
      <w:outlineLvl w:val="3"/>
    </w:pPr>
    <w:rPr>
      <w:rFonts w:asciiTheme="majorHAnsi" w:eastAsiaTheme="majorEastAsia" w:hAnsiTheme="majorHAnsi" w:cstheme="majorBidi"/>
      <w:color w:val="BF8F00" w:themeColor="accent1" w:themeShade="BF"/>
      <w:sz w:val="24"/>
      <w:szCs w:val="24"/>
    </w:rPr>
  </w:style>
  <w:style w:type="paragraph" w:styleId="Overskrift5">
    <w:name w:val="heading 5"/>
    <w:basedOn w:val="Normal"/>
    <w:next w:val="Normal"/>
    <w:link w:val="Overskrift5Tegn"/>
    <w:uiPriority w:val="9"/>
    <w:semiHidden/>
    <w:unhideWhenUsed/>
    <w:qFormat/>
    <w:rsid w:val="00DE2C92"/>
    <w:pPr>
      <w:keepNext/>
      <w:keepLines/>
      <w:spacing w:before="40" w:after="0"/>
      <w:outlineLvl w:val="4"/>
    </w:pPr>
    <w:rPr>
      <w:rFonts w:asciiTheme="majorHAnsi" w:eastAsiaTheme="majorEastAsia" w:hAnsiTheme="majorHAnsi" w:cstheme="majorBidi"/>
      <w:caps/>
      <w:color w:val="BF8F00" w:themeColor="accent1" w:themeShade="BF"/>
    </w:rPr>
  </w:style>
  <w:style w:type="paragraph" w:styleId="Overskrift6">
    <w:name w:val="heading 6"/>
    <w:basedOn w:val="Normal"/>
    <w:next w:val="Normal"/>
    <w:link w:val="Overskrift6Tegn"/>
    <w:uiPriority w:val="9"/>
    <w:semiHidden/>
    <w:unhideWhenUsed/>
    <w:qFormat/>
    <w:rsid w:val="00DE2C92"/>
    <w:pPr>
      <w:keepNext/>
      <w:keepLines/>
      <w:spacing w:before="40" w:after="0"/>
      <w:outlineLvl w:val="5"/>
    </w:pPr>
    <w:rPr>
      <w:rFonts w:asciiTheme="majorHAnsi" w:eastAsiaTheme="majorEastAsia" w:hAnsiTheme="majorHAnsi" w:cstheme="majorBidi"/>
      <w:i/>
      <w:iCs/>
      <w:caps/>
      <w:color w:val="806000" w:themeColor="accent1" w:themeShade="80"/>
    </w:rPr>
  </w:style>
  <w:style w:type="paragraph" w:styleId="Overskrift7">
    <w:name w:val="heading 7"/>
    <w:basedOn w:val="Normal"/>
    <w:next w:val="Normal"/>
    <w:link w:val="Overskrift7Tegn"/>
    <w:uiPriority w:val="9"/>
    <w:semiHidden/>
    <w:unhideWhenUsed/>
    <w:qFormat/>
    <w:rsid w:val="00DE2C92"/>
    <w:pPr>
      <w:keepNext/>
      <w:keepLines/>
      <w:spacing w:before="40" w:after="0"/>
      <w:outlineLvl w:val="6"/>
    </w:pPr>
    <w:rPr>
      <w:rFonts w:asciiTheme="majorHAnsi" w:eastAsiaTheme="majorEastAsia" w:hAnsiTheme="majorHAnsi" w:cstheme="majorBidi"/>
      <w:b/>
      <w:bCs/>
      <w:color w:val="806000" w:themeColor="accent1" w:themeShade="80"/>
    </w:rPr>
  </w:style>
  <w:style w:type="paragraph" w:styleId="Overskrift8">
    <w:name w:val="heading 8"/>
    <w:basedOn w:val="Normal"/>
    <w:next w:val="Normal"/>
    <w:link w:val="Overskrift8Tegn"/>
    <w:uiPriority w:val="9"/>
    <w:semiHidden/>
    <w:unhideWhenUsed/>
    <w:qFormat/>
    <w:rsid w:val="00DE2C92"/>
    <w:pPr>
      <w:keepNext/>
      <w:keepLines/>
      <w:spacing w:before="40" w:after="0"/>
      <w:outlineLvl w:val="7"/>
    </w:pPr>
    <w:rPr>
      <w:rFonts w:asciiTheme="majorHAnsi" w:eastAsiaTheme="majorEastAsia" w:hAnsiTheme="majorHAnsi" w:cstheme="majorBidi"/>
      <w:b/>
      <w:bCs/>
      <w:i/>
      <w:iCs/>
      <w:color w:val="806000" w:themeColor="accent1" w:themeShade="80"/>
    </w:rPr>
  </w:style>
  <w:style w:type="paragraph" w:styleId="Overskrift9">
    <w:name w:val="heading 9"/>
    <w:basedOn w:val="Normal"/>
    <w:next w:val="Normal"/>
    <w:link w:val="Overskrift9Tegn"/>
    <w:uiPriority w:val="9"/>
    <w:semiHidden/>
    <w:unhideWhenUsed/>
    <w:qFormat/>
    <w:rsid w:val="00DE2C92"/>
    <w:pPr>
      <w:keepNext/>
      <w:keepLines/>
      <w:spacing w:before="40" w:after="0"/>
      <w:outlineLvl w:val="8"/>
    </w:pPr>
    <w:rPr>
      <w:rFonts w:asciiTheme="majorHAnsi" w:eastAsiaTheme="majorEastAsia" w:hAnsiTheme="majorHAnsi" w:cstheme="majorBidi"/>
      <w:i/>
      <w:iCs/>
      <w:color w:val="806000"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rsid w:val="002E35EF"/>
    <w:rPr>
      <w:rFonts w:cs="Times New Roman"/>
      <w:color w:val="0000FF"/>
      <w:u w:val="single"/>
    </w:rPr>
  </w:style>
  <w:style w:type="paragraph" w:customStyle="1" w:styleId="Overskrift11">
    <w:name w:val="Overskrift 11"/>
    <w:basedOn w:val="Normal"/>
    <w:link w:val="Overskrift11Tegn"/>
    <w:autoRedefine/>
    <w:rsid w:val="00680C8F"/>
    <w:rPr>
      <w:bCs/>
    </w:rPr>
  </w:style>
  <w:style w:type="paragraph" w:customStyle="1" w:styleId="Overskrift20">
    <w:name w:val="Overskrift2"/>
    <w:basedOn w:val="Normal"/>
    <w:link w:val="Overskrift2Char"/>
    <w:rsid w:val="002E35EF"/>
    <w:rPr>
      <w:b/>
      <w:bCs/>
    </w:rPr>
  </w:style>
  <w:style w:type="character" w:customStyle="1" w:styleId="Overskrift2Char">
    <w:name w:val="Overskrift2 Char"/>
    <w:basedOn w:val="Standardskriftforavsnitt"/>
    <w:link w:val="Overskrift20"/>
    <w:locked/>
    <w:rsid w:val="002E35EF"/>
    <w:rPr>
      <w:rFonts w:ascii="Times New Roman" w:eastAsia="Times New Roman" w:hAnsi="Times New Roman" w:cs="Times New Roman"/>
      <w:b/>
      <w:bCs/>
      <w:sz w:val="24"/>
      <w:szCs w:val="24"/>
      <w:lang w:eastAsia="nb-NO"/>
    </w:rPr>
  </w:style>
  <w:style w:type="character" w:customStyle="1" w:styleId="Overskrift11Tegn">
    <w:name w:val="Overskrift 11 Tegn"/>
    <w:basedOn w:val="Standardskriftforavsnitt"/>
    <w:link w:val="Overskrift11"/>
    <w:locked/>
    <w:rsid w:val="00680C8F"/>
    <w:rPr>
      <w:rFonts w:ascii="Times New Roman" w:eastAsia="Times New Roman" w:hAnsi="Times New Roman" w:cs="Times New Roman"/>
      <w:bCs/>
      <w:sz w:val="24"/>
      <w:szCs w:val="24"/>
      <w:lang w:eastAsia="nb-NO"/>
    </w:rPr>
  </w:style>
  <w:style w:type="paragraph" w:styleId="Listeavsnitt">
    <w:name w:val="List Paragraph"/>
    <w:basedOn w:val="Normal"/>
    <w:uiPriority w:val="34"/>
    <w:qFormat/>
    <w:rsid w:val="00DB2A99"/>
    <w:pPr>
      <w:ind w:left="720"/>
      <w:contextualSpacing/>
    </w:pPr>
  </w:style>
  <w:style w:type="paragraph" w:styleId="Bobletekst">
    <w:name w:val="Balloon Text"/>
    <w:basedOn w:val="Normal"/>
    <w:link w:val="BobletekstTegn"/>
    <w:uiPriority w:val="99"/>
    <w:semiHidden/>
    <w:unhideWhenUsed/>
    <w:rsid w:val="008B3E89"/>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B3E89"/>
    <w:rPr>
      <w:rFonts w:ascii="Segoe UI" w:eastAsia="Times New Roman" w:hAnsi="Segoe UI" w:cs="Segoe UI"/>
      <w:sz w:val="18"/>
      <w:szCs w:val="18"/>
      <w:lang w:eastAsia="nb-NO"/>
    </w:rPr>
  </w:style>
  <w:style w:type="table" w:styleId="Tabellrutenett">
    <w:name w:val="Table Grid"/>
    <w:basedOn w:val="Vanligtabell"/>
    <w:rsid w:val="00537971"/>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4514"/>
    <w:pPr>
      <w:autoSpaceDE w:val="0"/>
      <w:autoSpaceDN w:val="0"/>
      <w:adjustRightInd w:val="0"/>
      <w:spacing w:after="0" w:line="240" w:lineRule="auto"/>
    </w:pPr>
    <w:rPr>
      <w:rFonts w:ascii="Calibri" w:hAnsi="Calibri" w:cs="Calibri"/>
      <w:color w:val="000000"/>
      <w:sz w:val="24"/>
      <w:szCs w:val="24"/>
    </w:rPr>
  </w:style>
  <w:style w:type="paragraph" w:styleId="Topptekst">
    <w:name w:val="header"/>
    <w:basedOn w:val="Normal"/>
    <w:link w:val="TopptekstTegn"/>
    <w:uiPriority w:val="99"/>
    <w:unhideWhenUsed/>
    <w:rsid w:val="004F2E9B"/>
    <w:pPr>
      <w:tabs>
        <w:tab w:val="center" w:pos="4536"/>
        <w:tab w:val="right" w:pos="9072"/>
      </w:tabs>
    </w:pPr>
  </w:style>
  <w:style w:type="character" w:customStyle="1" w:styleId="TopptekstTegn">
    <w:name w:val="Topptekst Tegn"/>
    <w:basedOn w:val="Standardskriftforavsnitt"/>
    <w:link w:val="Topptekst"/>
    <w:uiPriority w:val="99"/>
    <w:rsid w:val="004F2E9B"/>
    <w:rPr>
      <w:rFonts w:ascii="Times New Roman" w:eastAsia="Times New Roman" w:hAnsi="Times New Roman" w:cs="Times New Roman"/>
      <w:sz w:val="24"/>
      <w:szCs w:val="24"/>
      <w:lang w:eastAsia="nb-NO"/>
    </w:rPr>
  </w:style>
  <w:style w:type="paragraph" w:styleId="Bunntekst">
    <w:name w:val="footer"/>
    <w:basedOn w:val="Normal"/>
    <w:link w:val="BunntekstTegn"/>
    <w:uiPriority w:val="99"/>
    <w:unhideWhenUsed/>
    <w:rsid w:val="004F2E9B"/>
    <w:pPr>
      <w:tabs>
        <w:tab w:val="center" w:pos="4536"/>
        <w:tab w:val="right" w:pos="9072"/>
      </w:tabs>
    </w:pPr>
  </w:style>
  <w:style w:type="character" w:customStyle="1" w:styleId="BunntekstTegn">
    <w:name w:val="Bunntekst Tegn"/>
    <w:basedOn w:val="Standardskriftforavsnitt"/>
    <w:link w:val="Bunntekst"/>
    <w:uiPriority w:val="99"/>
    <w:rsid w:val="004F2E9B"/>
    <w:rPr>
      <w:rFonts w:ascii="Times New Roman" w:eastAsia="Times New Roman" w:hAnsi="Times New Roman" w:cs="Times New Roman"/>
      <w:sz w:val="24"/>
      <w:szCs w:val="24"/>
      <w:lang w:eastAsia="nb-NO"/>
    </w:rPr>
  </w:style>
  <w:style w:type="paragraph" w:styleId="Sterktsitat">
    <w:name w:val="Intense Quote"/>
    <w:basedOn w:val="Normal"/>
    <w:next w:val="Normal"/>
    <w:link w:val="SterktsitatTegn"/>
    <w:uiPriority w:val="30"/>
    <w:qFormat/>
    <w:rsid w:val="00DE2C92"/>
    <w:pPr>
      <w:spacing w:before="100" w:beforeAutospacing="1" w:after="240" w:line="240" w:lineRule="auto"/>
      <w:ind w:left="720"/>
      <w:jc w:val="center"/>
    </w:pPr>
    <w:rPr>
      <w:rFonts w:asciiTheme="majorHAnsi" w:eastAsiaTheme="majorEastAsia" w:hAnsiTheme="majorHAnsi" w:cstheme="majorBidi"/>
      <w:color w:val="099BDD" w:themeColor="text2"/>
      <w:spacing w:val="-6"/>
      <w:sz w:val="32"/>
      <w:szCs w:val="32"/>
    </w:rPr>
  </w:style>
  <w:style w:type="character" w:customStyle="1" w:styleId="SterktsitatTegn">
    <w:name w:val="Sterkt sitat Tegn"/>
    <w:basedOn w:val="Standardskriftforavsnitt"/>
    <w:link w:val="Sterktsitat"/>
    <w:uiPriority w:val="30"/>
    <w:rsid w:val="00DE2C92"/>
    <w:rPr>
      <w:rFonts w:asciiTheme="majorHAnsi" w:eastAsiaTheme="majorEastAsia" w:hAnsiTheme="majorHAnsi" w:cstheme="majorBidi"/>
      <w:color w:val="099BDD" w:themeColor="text2"/>
      <w:spacing w:val="-6"/>
      <w:sz w:val="32"/>
      <w:szCs w:val="32"/>
    </w:rPr>
  </w:style>
  <w:style w:type="character" w:customStyle="1" w:styleId="Overskrift1Tegn">
    <w:name w:val="Overskrift 1 Tegn"/>
    <w:basedOn w:val="Standardskriftforavsnitt"/>
    <w:link w:val="Overskrift1"/>
    <w:uiPriority w:val="9"/>
    <w:rsid w:val="00DE2C92"/>
    <w:rPr>
      <w:rFonts w:asciiTheme="majorHAnsi" w:eastAsiaTheme="majorEastAsia" w:hAnsiTheme="majorHAnsi" w:cstheme="majorBidi"/>
      <w:color w:val="806000" w:themeColor="accent1" w:themeShade="80"/>
      <w:sz w:val="36"/>
      <w:szCs w:val="36"/>
    </w:rPr>
  </w:style>
  <w:style w:type="paragraph" w:customStyle="1" w:styleId="Egen">
    <w:name w:val="Egen"/>
    <w:basedOn w:val="Normal"/>
    <w:link w:val="EgenTegn"/>
    <w:rsid w:val="00007DB8"/>
    <w:rPr>
      <w:rFonts w:ascii="Calibri Light" w:eastAsiaTheme="minorHAnsi" w:hAnsi="Calibri Light"/>
      <w:szCs w:val="20"/>
    </w:rPr>
  </w:style>
  <w:style w:type="character" w:customStyle="1" w:styleId="EgenTegn">
    <w:name w:val="Egen Tegn"/>
    <w:basedOn w:val="Standardskriftforavsnitt"/>
    <w:link w:val="Egen"/>
    <w:rsid w:val="00007DB8"/>
    <w:rPr>
      <w:rFonts w:ascii="Calibri Light" w:hAnsi="Calibri Light"/>
      <w:sz w:val="24"/>
      <w:szCs w:val="20"/>
    </w:rPr>
  </w:style>
  <w:style w:type="character" w:customStyle="1" w:styleId="Overskrift2Tegn">
    <w:name w:val="Overskrift 2 Tegn"/>
    <w:basedOn w:val="Standardskriftforavsnitt"/>
    <w:link w:val="Overskrift2"/>
    <w:uiPriority w:val="9"/>
    <w:rsid w:val="00DE2C92"/>
    <w:rPr>
      <w:rFonts w:asciiTheme="majorHAnsi" w:eastAsiaTheme="majorEastAsia" w:hAnsiTheme="majorHAnsi" w:cstheme="majorBidi"/>
      <w:color w:val="BF8F00" w:themeColor="accent1" w:themeShade="BF"/>
      <w:sz w:val="32"/>
      <w:szCs w:val="32"/>
    </w:rPr>
  </w:style>
  <w:style w:type="character" w:customStyle="1" w:styleId="Overskrift3Tegn">
    <w:name w:val="Overskrift 3 Tegn"/>
    <w:basedOn w:val="Standardskriftforavsnitt"/>
    <w:link w:val="Overskrift3"/>
    <w:uiPriority w:val="9"/>
    <w:semiHidden/>
    <w:rsid w:val="00DE2C92"/>
    <w:rPr>
      <w:rFonts w:asciiTheme="majorHAnsi" w:eastAsiaTheme="majorEastAsia" w:hAnsiTheme="majorHAnsi" w:cstheme="majorBidi"/>
      <w:color w:val="BF8F00" w:themeColor="accent1" w:themeShade="BF"/>
      <w:sz w:val="28"/>
      <w:szCs w:val="28"/>
    </w:rPr>
  </w:style>
  <w:style w:type="character" w:customStyle="1" w:styleId="Overskrift4Tegn">
    <w:name w:val="Overskrift 4 Tegn"/>
    <w:basedOn w:val="Standardskriftforavsnitt"/>
    <w:link w:val="Overskrift4"/>
    <w:uiPriority w:val="9"/>
    <w:semiHidden/>
    <w:rsid w:val="00DE2C92"/>
    <w:rPr>
      <w:rFonts w:asciiTheme="majorHAnsi" w:eastAsiaTheme="majorEastAsia" w:hAnsiTheme="majorHAnsi" w:cstheme="majorBidi"/>
      <w:color w:val="BF8F00" w:themeColor="accent1" w:themeShade="BF"/>
      <w:sz w:val="24"/>
      <w:szCs w:val="24"/>
    </w:rPr>
  </w:style>
  <w:style w:type="character" w:customStyle="1" w:styleId="Overskrift5Tegn">
    <w:name w:val="Overskrift 5 Tegn"/>
    <w:basedOn w:val="Standardskriftforavsnitt"/>
    <w:link w:val="Overskrift5"/>
    <w:uiPriority w:val="9"/>
    <w:semiHidden/>
    <w:rsid w:val="00DE2C92"/>
    <w:rPr>
      <w:rFonts w:asciiTheme="majorHAnsi" w:eastAsiaTheme="majorEastAsia" w:hAnsiTheme="majorHAnsi" w:cstheme="majorBidi"/>
      <w:caps/>
      <w:color w:val="BF8F00" w:themeColor="accent1" w:themeShade="BF"/>
    </w:rPr>
  </w:style>
  <w:style w:type="character" w:customStyle="1" w:styleId="Overskrift6Tegn">
    <w:name w:val="Overskrift 6 Tegn"/>
    <w:basedOn w:val="Standardskriftforavsnitt"/>
    <w:link w:val="Overskrift6"/>
    <w:uiPriority w:val="9"/>
    <w:semiHidden/>
    <w:rsid w:val="00DE2C92"/>
    <w:rPr>
      <w:rFonts w:asciiTheme="majorHAnsi" w:eastAsiaTheme="majorEastAsia" w:hAnsiTheme="majorHAnsi" w:cstheme="majorBidi"/>
      <w:i/>
      <w:iCs/>
      <w:caps/>
      <w:color w:val="806000" w:themeColor="accent1" w:themeShade="80"/>
    </w:rPr>
  </w:style>
  <w:style w:type="character" w:customStyle="1" w:styleId="Overskrift7Tegn">
    <w:name w:val="Overskrift 7 Tegn"/>
    <w:basedOn w:val="Standardskriftforavsnitt"/>
    <w:link w:val="Overskrift7"/>
    <w:uiPriority w:val="9"/>
    <w:semiHidden/>
    <w:rsid w:val="00DE2C92"/>
    <w:rPr>
      <w:rFonts w:asciiTheme="majorHAnsi" w:eastAsiaTheme="majorEastAsia" w:hAnsiTheme="majorHAnsi" w:cstheme="majorBidi"/>
      <w:b/>
      <w:bCs/>
      <w:color w:val="806000" w:themeColor="accent1" w:themeShade="80"/>
    </w:rPr>
  </w:style>
  <w:style w:type="character" w:customStyle="1" w:styleId="Overskrift8Tegn">
    <w:name w:val="Overskrift 8 Tegn"/>
    <w:basedOn w:val="Standardskriftforavsnitt"/>
    <w:link w:val="Overskrift8"/>
    <w:uiPriority w:val="9"/>
    <w:semiHidden/>
    <w:rsid w:val="00DE2C92"/>
    <w:rPr>
      <w:rFonts w:asciiTheme="majorHAnsi" w:eastAsiaTheme="majorEastAsia" w:hAnsiTheme="majorHAnsi" w:cstheme="majorBidi"/>
      <w:b/>
      <w:bCs/>
      <w:i/>
      <w:iCs/>
      <w:color w:val="806000" w:themeColor="accent1" w:themeShade="80"/>
    </w:rPr>
  </w:style>
  <w:style w:type="character" w:customStyle="1" w:styleId="Overskrift9Tegn">
    <w:name w:val="Overskrift 9 Tegn"/>
    <w:basedOn w:val="Standardskriftforavsnitt"/>
    <w:link w:val="Overskrift9"/>
    <w:uiPriority w:val="9"/>
    <w:semiHidden/>
    <w:rsid w:val="00DE2C92"/>
    <w:rPr>
      <w:rFonts w:asciiTheme="majorHAnsi" w:eastAsiaTheme="majorEastAsia" w:hAnsiTheme="majorHAnsi" w:cstheme="majorBidi"/>
      <w:i/>
      <w:iCs/>
      <w:color w:val="806000" w:themeColor="accent1" w:themeShade="80"/>
    </w:rPr>
  </w:style>
  <w:style w:type="paragraph" w:styleId="Bildetekst">
    <w:name w:val="caption"/>
    <w:basedOn w:val="Normal"/>
    <w:next w:val="Normal"/>
    <w:uiPriority w:val="35"/>
    <w:semiHidden/>
    <w:unhideWhenUsed/>
    <w:qFormat/>
    <w:rsid w:val="00DE2C92"/>
    <w:pPr>
      <w:spacing w:line="240" w:lineRule="auto"/>
    </w:pPr>
    <w:rPr>
      <w:b/>
      <w:bCs/>
      <w:smallCaps/>
      <w:color w:val="099BDD" w:themeColor="text2"/>
    </w:rPr>
  </w:style>
  <w:style w:type="paragraph" w:styleId="Tittel">
    <w:name w:val="Title"/>
    <w:basedOn w:val="Normal"/>
    <w:next w:val="Normal"/>
    <w:link w:val="TittelTegn"/>
    <w:uiPriority w:val="10"/>
    <w:qFormat/>
    <w:rsid w:val="00DE2C92"/>
    <w:pPr>
      <w:spacing w:after="0" w:line="204" w:lineRule="auto"/>
      <w:contextualSpacing/>
    </w:pPr>
    <w:rPr>
      <w:rFonts w:asciiTheme="majorHAnsi" w:eastAsiaTheme="majorEastAsia" w:hAnsiTheme="majorHAnsi" w:cstheme="majorBidi"/>
      <w:caps/>
      <w:color w:val="099BDD" w:themeColor="text2"/>
      <w:spacing w:val="-15"/>
      <w:sz w:val="72"/>
      <w:szCs w:val="72"/>
    </w:rPr>
  </w:style>
  <w:style w:type="character" w:customStyle="1" w:styleId="TittelTegn">
    <w:name w:val="Tittel Tegn"/>
    <w:basedOn w:val="Standardskriftforavsnitt"/>
    <w:link w:val="Tittel"/>
    <w:uiPriority w:val="10"/>
    <w:rsid w:val="00DE2C92"/>
    <w:rPr>
      <w:rFonts w:asciiTheme="majorHAnsi" w:eastAsiaTheme="majorEastAsia" w:hAnsiTheme="majorHAnsi" w:cstheme="majorBidi"/>
      <w:caps/>
      <w:color w:val="099BDD" w:themeColor="text2"/>
      <w:spacing w:val="-15"/>
      <w:sz w:val="72"/>
      <w:szCs w:val="72"/>
    </w:rPr>
  </w:style>
  <w:style w:type="paragraph" w:styleId="Undertittel">
    <w:name w:val="Subtitle"/>
    <w:basedOn w:val="Normal"/>
    <w:next w:val="Normal"/>
    <w:link w:val="UndertittelTegn"/>
    <w:uiPriority w:val="11"/>
    <w:qFormat/>
    <w:rsid w:val="00DE2C92"/>
    <w:pPr>
      <w:numPr>
        <w:ilvl w:val="1"/>
      </w:numPr>
      <w:spacing w:after="240" w:line="240" w:lineRule="auto"/>
    </w:pPr>
    <w:rPr>
      <w:rFonts w:asciiTheme="majorHAnsi" w:eastAsiaTheme="majorEastAsia" w:hAnsiTheme="majorHAnsi" w:cstheme="majorBidi"/>
      <w:color w:val="FFC000" w:themeColor="accent1"/>
      <w:sz w:val="28"/>
      <w:szCs w:val="28"/>
    </w:rPr>
  </w:style>
  <w:style w:type="character" w:customStyle="1" w:styleId="UndertittelTegn">
    <w:name w:val="Undertittel Tegn"/>
    <w:basedOn w:val="Standardskriftforavsnitt"/>
    <w:link w:val="Undertittel"/>
    <w:uiPriority w:val="11"/>
    <w:rsid w:val="00DE2C92"/>
    <w:rPr>
      <w:rFonts w:asciiTheme="majorHAnsi" w:eastAsiaTheme="majorEastAsia" w:hAnsiTheme="majorHAnsi" w:cstheme="majorBidi"/>
      <w:color w:val="FFC000" w:themeColor="accent1"/>
      <w:sz w:val="28"/>
      <w:szCs w:val="28"/>
    </w:rPr>
  </w:style>
  <w:style w:type="character" w:styleId="Sterk">
    <w:name w:val="Strong"/>
    <w:basedOn w:val="Standardskriftforavsnitt"/>
    <w:uiPriority w:val="22"/>
    <w:qFormat/>
    <w:rsid w:val="00DE2C92"/>
    <w:rPr>
      <w:b/>
      <w:bCs/>
    </w:rPr>
  </w:style>
  <w:style w:type="character" w:styleId="Utheving">
    <w:name w:val="Emphasis"/>
    <w:basedOn w:val="Standardskriftforavsnitt"/>
    <w:uiPriority w:val="20"/>
    <w:qFormat/>
    <w:rsid w:val="00DE2C92"/>
    <w:rPr>
      <w:i/>
      <w:iCs/>
    </w:rPr>
  </w:style>
  <w:style w:type="paragraph" w:styleId="Ingenmellomrom">
    <w:name w:val="No Spacing"/>
    <w:link w:val="IngenmellomromTegn"/>
    <w:uiPriority w:val="1"/>
    <w:qFormat/>
    <w:rsid w:val="00DE2C92"/>
    <w:pPr>
      <w:spacing w:after="0" w:line="240" w:lineRule="auto"/>
    </w:pPr>
  </w:style>
  <w:style w:type="paragraph" w:styleId="Sitat">
    <w:name w:val="Quote"/>
    <w:basedOn w:val="Normal"/>
    <w:next w:val="Normal"/>
    <w:link w:val="SitatTegn"/>
    <w:uiPriority w:val="29"/>
    <w:qFormat/>
    <w:rsid w:val="00DE2C92"/>
    <w:pPr>
      <w:spacing w:before="120"/>
      <w:ind w:left="720"/>
    </w:pPr>
    <w:rPr>
      <w:color w:val="099BDD" w:themeColor="text2"/>
      <w:sz w:val="24"/>
      <w:szCs w:val="24"/>
    </w:rPr>
  </w:style>
  <w:style w:type="character" w:customStyle="1" w:styleId="SitatTegn">
    <w:name w:val="Sitat Tegn"/>
    <w:basedOn w:val="Standardskriftforavsnitt"/>
    <w:link w:val="Sitat"/>
    <w:uiPriority w:val="29"/>
    <w:rsid w:val="00DE2C92"/>
    <w:rPr>
      <w:color w:val="099BDD" w:themeColor="text2"/>
      <w:sz w:val="24"/>
      <w:szCs w:val="24"/>
    </w:rPr>
  </w:style>
  <w:style w:type="character" w:styleId="Svakutheving">
    <w:name w:val="Subtle Emphasis"/>
    <w:basedOn w:val="Standardskriftforavsnitt"/>
    <w:uiPriority w:val="19"/>
    <w:qFormat/>
    <w:rsid w:val="00DE2C92"/>
    <w:rPr>
      <w:i/>
      <w:iCs/>
      <w:color w:val="757575" w:themeColor="text1" w:themeTint="A6"/>
    </w:rPr>
  </w:style>
  <w:style w:type="character" w:styleId="Sterkutheving">
    <w:name w:val="Intense Emphasis"/>
    <w:basedOn w:val="Standardskriftforavsnitt"/>
    <w:uiPriority w:val="21"/>
    <w:qFormat/>
    <w:rsid w:val="00DE2C92"/>
    <w:rPr>
      <w:b/>
      <w:bCs/>
      <w:i/>
      <w:iCs/>
    </w:rPr>
  </w:style>
  <w:style w:type="character" w:styleId="Svakreferanse">
    <w:name w:val="Subtle Reference"/>
    <w:basedOn w:val="Standardskriftforavsnitt"/>
    <w:uiPriority w:val="31"/>
    <w:qFormat/>
    <w:rsid w:val="00DE2C92"/>
    <w:rPr>
      <w:smallCaps/>
      <w:color w:val="757575" w:themeColor="text1" w:themeTint="A6"/>
      <w:u w:val="none" w:color="959595" w:themeColor="text1" w:themeTint="80"/>
      <w:bdr w:val="none" w:sz="0" w:space="0" w:color="auto"/>
    </w:rPr>
  </w:style>
  <w:style w:type="character" w:styleId="Sterkreferanse">
    <w:name w:val="Intense Reference"/>
    <w:basedOn w:val="Standardskriftforavsnitt"/>
    <w:uiPriority w:val="32"/>
    <w:qFormat/>
    <w:rsid w:val="00DE2C92"/>
    <w:rPr>
      <w:b/>
      <w:bCs/>
      <w:smallCaps/>
      <w:color w:val="099BDD" w:themeColor="text2"/>
      <w:u w:val="single"/>
    </w:rPr>
  </w:style>
  <w:style w:type="character" w:styleId="Boktittel">
    <w:name w:val="Book Title"/>
    <w:basedOn w:val="Standardskriftforavsnitt"/>
    <w:uiPriority w:val="33"/>
    <w:qFormat/>
    <w:rsid w:val="00DE2C92"/>
    <w:rPr>
      <w:b/>
      <w:bCs/>
      <w:smallCaps/>
      <w:spacing w:val="10"/>
    </w:rPr>
  </w:style>
  <w:style w:type="paragraph" w:styleId="Overskriftforinnholdsfortegnelse">
    <w:name w:val="TOC Heading"/>
    <w:basedOn w:val="Overskrift1"/>
    <w:next w:val="Normal"/>
    <w:uiPriority w:val="39"/>
    <w:semiHidden/>
    <w:unhideWhenUsed/>
    <w:qFormat/>
    <w:rsid w:val="00DE2C92"/>
    <w:pPr>
      <w:outlineLvl w:val="9"/>
    </w:pPr>
  </w:style>
  <w:style w:type="table" w:customStyle="1" w:styleId="Tabellrutenett1">
    <w:name w:val="Tabellrutenett1"/>
    <w:basedOn w:val="Vanligtabell"/>
    <w:next w:val="Tabellrutenett"/>
    <w:rsid w:val="007F3284"/>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genmellomromTegn">
    <w:name w:val="Ingen mellomrom Tegn"/>
    <w:basedOn w:val="Standardskriftforavsnitt"/>
    <w:link w:val="Ingenmellomrom"/>
    <w:uiPriority w:val="1"/>
    <w:rsid w:val="000D55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891183">
      <w:bodyDiv w:val="1"/>
      <w:marLeft w:val="0"/>
      <w:marRight w:val="0"/>
      <w:marTop w:val="0"/>
      <w:marBottom w:val="0"/>
      <w:divBdr>
        <w:top w:val="none" w:sz="0" w:space="0" w:color="auto"/>
        <w:left w:val="none" w:sz="0" w:space="0" w:color="auto"/>
        <w:bottom w:val="none" w:sz="0" w:space="0" w:color="auto"/>
        <w:right w:val="none" w:sz="0" w:space="0" w:color="auto"/>
      </w:divBdr>
    </w:div>
    <w:div w:id="763259595">
      <w:bodyDiv w:val="1"/>
      <w:marLeft w:val="0"/>
      <w:marRight w:val="0"/>
      <w:marTop w:val="0"/>
      <w:marBottom w:val="0"/>
      <w:divBdr>
        <w:top w:val="none" w:sz="0" w:space="0" w:color="auto"/>
        <w:left w:val="none" w:sz="0" w:space="0" w:color="auto"/>
        <w:bottom w:val="none" w:sz="0" w:space="0" w:color="auto"/>
        <w:right w:val="none" w:sz="0" w:space="0" w:color="auto"/>
      </w:divBdr>
      <w:divsChild>
        <w:div w:id="846946992">
          <w:marLeft w:val="0"/>
          <w:marRight w:val="0"/>
          <w:marTop w:val="0"/>
          <w:marBottom w:val="0"/>
          <w:divBdr>
            <w:top w:val="none" w:sz="0" w:space="0" w:color="auto"/>
            <w:left w:val="none" w:sz="0" w:space="0" w:color="auto"/>
            <w:bottom w:val="none" w:sz="0" w:space="0" w:color="auto"/>
            <w:right w:val="none" w:sz="0" w:space="0" w:color="auto"/>
          </w:divBdr>
        </w:div>
      </w:divsChild>
    </w:div>
    <w:div w:id="842280223">
      <w:bodyDiv w:val="1"/>
      <w:marLeft w:val="0"/>
      <w:marRight w:val="0"/>
      <w:marTop w:val="0"/>
      <w:marBottom w:val="0"/>
      <w:divBdr>
        <w:top w:val="none" w:sz="0" w:space="0" w:color="auto"/>
        <w:left w:val="none" w:sz="0" w:space="0" w:color="auto"/>
        <w:bottom w:val="none" w:sz="0" w:space="0" w:color="auto"/>
        <w:right w:val="none" w:sz="0" w:space="0" w:color="auto"/>
      </w:divBdr>
      <w:divsChild>
        <w:div w:id="1744597104">
          <w:marLeft w:val="0"/>
          <w:marRight w:val="0"/>
          <w:marTop w:val="0"/>
          <w:marBottom w:val="0"/>
          <w:divBdr>
            <w:top w:val="none" w:sz="0" w:space="0" w:color="auto"/>
            <w:left w:val="none" w:sz="0" w:space="0" w:color="auto"/>
            <w:bottom w:val="none" w:sz="0" w:space="0" w:color="auto"/>
            <w:right w:val="none" w:sz="0" w:space="0" w:color="auto"/>
          </w:divBdr>
        </w:div>
      </w:divsChild>
    </w:div>
    <w:div w:id="1154493526">
      <w:bodyDiv w:val="1"/>
      <w:marLeft w:val="0"/>
      <w:marRight w:val="0"/>
      <w:marTop w:val="0"/>
      <w:marBottom w:val="0"/>
      <w:divBdr>
        <w:top w:val="none" w:sz="0" w:space="0" w:color="auto"/>
        <w:left w:val="none" w:sz="0" w:space="0" w:color="auto"/>
        <w:bottom w:val="none" w:sz="0" w:space="0" w:color="auto"/>
        <w:right w:val="none" w:sz="0" w:space="0" w:color="auto"/>
      </w:divBdr>
    </w:div>
    <w:div w:id="2049135768">
      <w:bodyDiv w:val="1"/>
      <w:marLeft w:val="0"/>
      <w:marRight w:val="0"/>
      <w:marTop w:val="0"/>
      <w:marBottom w:val="0"/>
      <w:divBdr>
        <w:top w:val="none" w:sz="0" w:space="0" w:color="auto"/>
        <w:left w:val="none" w:sz="0" w:space="0" w:color="auto"/>
        <w:bottom w:val="none" w:sz="0" w:space="0" w:color="auto"/>
        <w:right w:val="none" w:sz="0" w:space="0" w:color="auto"/>
      </w:divBdr>
      <w:divsChild>
        <w:div w:id="16833603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96E23A-6C42-43C7-9862-1CE7954B6E65}"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nb-NO"/>
        </a:p>
      </dgm:t>
    </dgm:pt>
    <dgm:pt modelId="{1D06CB74-8834-452E-9992-F11DCE005B3A}">
      <dgm:prSet phldrT="[Tekst]"/>
      <dgm:spPr/>
      <dgm:t>
        <a:bodyPr/>
        <a:lstStyle/>
        <a:p>
          <a:r>
            <a:rPr lang="nb-NO"/>
            <a:t>Planlegging</a:t>
          </a:r>
        </a:p>
      </dgm:t>
    </dgm:pt>
    <dgm:pt modelId="{32FC5FED-1EAC-43F9-8B90-9ED27377AEDF}" type="parTrans" cxnId="{4CD524F7-8AB8-4591-A0C9-4AF4BB40BF77}">
      <dgm:prSet/>
      <dgm:spPr/>
      <dgm:t>
        <a:bodyPr/>
        <a:lstStyle/>
        <a:p>
          <a:endParaRPr lang="nb-NO"/>
        </a:p>
      </dgm:t>
    </dgm:pt>
    <dgm:pt modelId="{D9C55BA0-F910-4934-AD70-5F7B48C09941}" type="sibTrans" cxnId="{4CD524F7-8AB8-4591-A0C9-4AF4BB40BF77}">
      <dgm:prSet/>
      <dgm:spPr/>
      <dgm:t>
        <a:bodyPr/>
        <a:lstStyle/>
        <a:p>
          <a:endParaRPr lang="nb-NO"/>
        </a:p>
      </dgm:t>
    </dgm:pt>
    <dgm:pt modelId="{EC7E4190-FA08-4724-9243-C5A520E297CE}">
      <dgm:prSet phldrT="[Tekst]"/>
      <dgm:spPr/>
      <dgm:t>
        <a:bodyPr/>
        <a:lstStyle/>
        <a:p>
          <a:r>
            <a:rPr lang="nb-NO"/>
            <a:t>Observasjon</a:t>
          </a:r>
        </a:p>
      </dgm:t>
    </dgm:pt>
    <dgm:pt modelId="{A4375693-FC8B-469E-A98D-085B61A9E6AD}" type="parTrans" cxnId="{4CC3495D-EC1D-4500-81A4-D1FBD29C6531}">
      <dgm:prSet/>
      <dgm:spPr/>
      <dgm:t>
        <a:bodyPr/>
        <a:lstStyle/>
        <a:p>
          <a:endParaRPr lang="nb-NO"/>
        </a:p>
      </dgm:t>
    </dgm:pt>
    <dgm:pt modelId="{933D7D31-E45E-401F-BB7D-C689B0E2D90A}" type="sibTrans" cxnId="{4CC3495D-EC1D-4500-81A4-D1FBD29C6531}">
      <dgm:prSet/>
      <dgm:spPr/>
      <dgm:t>
        <a:bodyPr/>
        <a:lstStyle/>
        <a:p>
          <a:endParaRPr lang="nb-NO"/>
        </a:p>
      </dgm:t>
    </dgm:pt>
    <dgm:pt modelId="{D1E5C8E9-6DAD-4E2A-B1B2-1CEFF8211F5C}">
      <dgm:prSet phldrT="[Tekst]"/>
      <dgm:spPr/>
      <dgm:t>
        <a:bodyPr/>
        <a:lstStyle/>
        <a:p>
          <a:r>
            <a:rPr lang="nb-NO"/>
            <a:t>Refleksjon</a:t>
          </a:r>
        </a:p>
      </dgm:t>
    </dgm:pt>
    <dgm:pt modelId="{059F74B9-9F14-465F-B10D-C214A6FC1869}" type="parTrans" cxnId="{8A41E267-7740-47FE-BEAB-16D9D4D94F24}">
      <dgm:prSet/>
      <dgm:spPr/>
      <dgm:t>
        <a:bodyPr/>
        <a:lstStyle/>
        <a:p>
          <a:endParaRPr lang="nb-NO"/>
        </a:p>
      </dgm:t>
    </dgm:pt>
    <dgm:pt modelId="{583A6413-7313-4817-AA05-9A49321499EB}" type="sibTrans" cxnId="{8A41E267-7740-47FE-BEAB-16D9D4D94F24}">
      <dgm:prSet/>
      <dgm:spPr/>
      <dgm:t>
        <a:bodyPr/>
        <a:lstStyle/>
        <a:p>
          <a:endParaRPr lang="nb-NO"/>
        </a:p>
      </dgm:t>
    </dgm:pt>
    <dgm:pt modelId="{1BAE8C25-47BC-4CEB-84F7-7EC2B435233C}">
      <dgm:prSet phldrT="[Tekst]"/>
      <dgm:spPr/>
      <dgm:t>
        <a:bodyPr/>
        <a:lstStyle/>
        <a:p>
          <a:r>
            <a:rPr lang="nb-NO"/>
            <a:t>Vurdering</a:t>
          </a:r>
        </a:p>
      </dgm:t>
    </dgm:pt>
    <dgm:pt modelId="{89CF48D0-AADA-4B1A-80A8-9E098430239C}" type="parTrans" cxnId="{B331B49B-5881-4369-B50A-54B4DF695AE7}">
      <dgm:prSet/>
      <dgm:spPr/>
      <dgm:t>
        <a:bodyPr/>
        <a:lstStyle/>
        <a:p>
          <a:endParaRPr lang="nb-NO"/>
        </a:p>
      </dgm:t>
    </dgm:pt>
    <dgm:pt modelId="{6BE63A8B-0450-44B9-8200-C310494B9F73}" type="sibTrans" cxnId="{B331B49B-5881-4369-B50A-54B4DF695AE7}">
      <dgm:prSet/>
      <dgm:spPr/>
      <dgm:t>
        <a:bodyPr/>
        <a:lstStyle/>
        <a:p>
          <a:endParaRPr lang="nb-NO"/>
        </a:p>
      </dgm:t>
    </dgm:pt>
    <dgm:pt modelId="{F567D9B6-1DDC-4D76-90D1-CE1364E28C89}">
      <dgm:prSet/>
      <dgm:spPr/>
      <dgm:t>
        <a:bodyPr/>
        <a:lstStyle/>
        <a:p>
          <a:r>
            <a:rPr lang="nb-NO"/>
            <a:t>Prosjektarbeid</a:t>
          </a:r>
        </a:p>
      </dgm:t>
    </dgm:pt>
    <dgm:pt modelId="{CCAA8A41-D20B-4D67-A1E6-166D9B03A3F1}" type="parTrans" cxnId="{40094C7E-0261-4A51-AEA9-BA5A32208F9B}">
      <dgm:prSet/>
      <dgm:spPr/>
      <dgm:t>
        <a:bodyPr/>
        <a:lstStyle/>
        <a:p>
          <a:endParaRPr lang="nb-NO"/>
        </a:p>
      </dgm:t>
    </dgm:pt>
    <dgm:pt modelId="{9780910F-1F4A-4BCD-B71F-5902C17D9F08}" type="sibTrans" cxnId="{40094C7E-0261-4A51-AEA9-BA5A32208F9B}">
      <dgm:prSet/>
      <dgm:spPr/>
      <dgm:t>
        <a:bodyPr/>
        <a:lstStyle/>
        <a:p>
          <a:endParaRPr lang="nb-NO"/>
        </a:p>
      </dgm:t>
    </dgm:pt>
    <dgm:pt modelId="{32AA659D-AF49-49AE-9A19-CCB5C39F4DCA}" type="pres">
      <dgm:prSet presAssocID="{D896E23A-6C42-43C7-9862-1CE7954B6E65}" presName="cycle" presStyleCnt="0">
        <dgm:presLayoutVars>
          <dgm:dir/>
          <dgm:resizeHandles val="exact"/>
        </dgm:presLayoutVars>
      </dgm:prSet>
      <dgm:spPr/>
    </dgm:pt>
    <dgm:pt modelId="{1A5AC8AF-BFA2-4E3B-9AB1-E07CBC521089}" type="pres">
      <dgm:prSet presAssocID="{1D06CB74-8834-452E-9992-F11DCE005B3A}" presName="node" presStyleLbl="node1" presStyleIdx="0" presStyleCnt="5" custRadScaleRad="100894" custRadScaleInc="-6112">
        <dgm:presLayoutVars>
          <dgm:bulletEnabled val="1"/>
        </dgm:presLayoutVars>
      </dgm:prSet>
      <dgm:spPr/>
    </dgm:pt>
    <dgm:pt modelId="{90E3FACC-4F60-42FA-8CB2-31EEB2124B24}" type="pres">
      <dgm:prSet presAssocID="{1D06CB74-8834-452E-9992-F11DCE005B3A}" presName="spNode" presStyleCnt="0"/>
      <dgm:spPr/>
    </dgm:pt>
    <dgm:pt modelId="{22091F3C-424D-4040-8892-3EAF5C3383C2}" type="pres">
      <dgm:prSet presAssocID="{D9C55BA0-F910-4934-AD70-5F7B48C09941}" presName="sibTrans" presStyleLbl="sibTrans1D1" presStyleIdx="0" presStyleCnt="5"/>
      <dgm:spPr/>
    </dgm:pt>
    <dgm:pt modelId="{8C934229-C552-4154-9E57-ABB12727C6BD}" type="pres">
      <dgm:prSet presAssocID="{F567D9B6-1DDC-4D76-90D1-CE1364E28C89}" presName="node" presStyleLbl="node1" presStyleIdx="1" presStyleCnt="5" custRadScaleRad="99182" custRadScaleInc="-640">
        <dgm:presLayoutVars>
          <dgm:bulletEnabled val="1"/>
        </dgm:presLayoutVars>
      </dgm:prSet>
      <dgm:spPr/>
    </dgm:pt>
    <dgm:pt modelId="{42911467-DFAE-4D7B-BFB1-A3E6F86D4D68}" type="pres">
      <dgm:prSet presAssocID="{F567D9B6-1DDC-4D76-90D1-CE1364E28C89}" presName="spNode" presStyleCnt="0"/>
      <dgm:spPr/>
    </dgm:pt>
    <dgm:pt modelId="{1BC4C749-1314-4403-99AF-C00132347AA9}" type="pres">
      <dgm:prSet presAssocID="{9780910F-1F4A-4BCD-B71F-5902C17D9F08}" presName="sibTrans" presStyleLbl="sibTrans1D1" presStyleIdx="1" presStyleCnt="5"/>
      <dgm:spPr/>
    </dgm:pt>
    <dgm:pt modelId="{6594E446-1F0A-4551-9605-BF755A4A001E}" type="pres">
      <dgm:prSet presAssocID="{EC7E4190-FA08-4724-9243-C5A520E297CE}" presName="node" presStyleLbl="node1" presStyleIdx="2" presStyleCnt="5">
        <dgm:presLayoutVars>
          <dgm:bulletEnabled val="1"/>
        </dgm:presLayoutVars>
      </dgm:prSet>
      <dgm:spPr/>
    </dgm:pt>
    <dgm:pt modelId="{69B2FB65-D801-42A5-A156-CE4EA10F096F}" type="pres">
      <dgm:prSet presAssocID="{EC7E4190-FA08-4724-9243-C5A520E297CE}" presName="spNode" presStyleCnt="0"/>
      <dgm:spPr/>
    </dgm:pt>
    <dgm:pt modelId="{F25814B6-B3F4-4852-9739-5F11A8E52F86}" type="pres">
      <dgm:prSet presAssocID="{933D7D31-E45E-401F-BB7D-C689B0E2D90A}" presName="sibTrans" presStyleLbl="sibTrans1D1" presStyleIdx="2" presStyleCnt="5"/>
      <dgm:spPr/>
    </dgm:pt>
    <dgm:pt modelId="{5980C744-5CAC-41FA-AF6D-323584B23DD4}" type="pres">
      <dgm:prSet presAssocID="{D1E5C8E9-6DAD-4E2A-B1B2-1CEFF8211F5C}" presName="node" presStyleLbl="node1" presStyleIdx="3" presStyleCnt="5" custRadScaleRad="98612" custRadScaleInc="2450">
        <dgm:presLayoutVars>
          <dgm:bulletEnabled val="1"/>
        </dgm:presLayoutVars>
      </dgm:prSet>
      <dgm:spPr/>
    </dgm:pt>
    <dgm:pt modelId="{38E60427-742C-4366-B1F9-CD19A8B373C6}" type="pres">
      <dgm:prSet presAssocID="{D1E5C8E9-6DAD-4E2A-B1B2-1CEFF8211F5C}" presName="spNode" presStyleCnt="0"/>
      <dgm:spPr/>
    </dgm:pt>
    <dgm:pt modelId="{4B487A64-19F4-41C1-BBCC-51E68880DCB2}" type="pres">
      <dgm:prSet presAssocID="{583A6413-7313-4817-AA05-9A49321499EB}" presName="sibTrans" presStyleLbl="sibTrans1D1" presStyleIdx="3" presStyleCnt="5"/>
      <dgm:spPr/>
    </dgm:pt>
    <dgm:pt modelId="{690B9D1D-AFE0-439F-B584-08DC29D09BBC}" type="pres">
      <dgm:prSet presAssocID="{1BAE8C25-47BC-4CEB-84F7-7EC2B435233C}" presName="node" presStyleLbl="node1" presStyleIdx="4" presStyleCnt="5">
        <dgm:presLayoutVars>
          <dgm:bulletEnabled val="1"/>
        </dgm:presLayoutVars>
      </dgm:prSet>
      <dgm:spPr/>
    </dgm:pt>
    <dgm:pt modelId="{2B253A47-7638-4BFE-9A4E-B8F9323EC91B}" type="pres">
      <dgm:prSet presAssocID="{1BAE8C25-47BC-4CEB-84F7-7EC2B435233C}" presName="spNode" presStyleCnt="0"/>
      <dgm:spPr/>
    </dgm:pt>
    <dgm:pt modelId="{F0392BA2-4F8A-40CE-9F42-F0BC4F047D0A}" type="pres">
      <dgm:prSet presAssocID="{6BE63A8B-0450-44B9-8200-C310494B9F73}" presName="sibTrans" presStyleLbl="sibTrans1D1" presStyleIdx="4" presStyleCnt="5"/>
      <dgm:spPr/>
    </dgm:pt>
  </dgm:ptLst>
  <dgm:cxnLst>
    <dgm:cxn modelId="{E0555B36-B9E0-41A7-992F-9227C55FFE1D}" type="presOf" srcId="{9780910F-1F4A-4BCD-B71F-5902C17D9F08}" destId="{1BC4C749-1314-4403-99AF-C00132347AA9}" srcOrd="0" destOrd="0" presId="urn:microsoft.com/office/officeart/2005/8/layout/cycle5"/>
    <dgm:cxn modelId="{4CC3495D-EC1D-4500-81A4-D1FBD29C6531}" srcId="{D896E23A-6C42-43C7-9862-1CE7954B6E65}" destId="{EC7E4190-FA08-4724-9243-C5A520E297CE}" srcOrd="2" destOrd="0" parTransId="{A4375693-FC8B-469E-A98D-085B61A9E6AD}" sibTransId="{933D7D31-E45E-401F-BB7D-C689B0E2D90A}"/>
    <dgm:cxn modelId="{8A41E267-7740-47FE-BEAB-16D9D4D94F24}" srcId="{D896E23A-6C42-43C7-9862-1CE7954B6E65}" destId="{D1E5C8E9-6DAD-4E2A-B1B2-1CEFF8211F5C}" srcOrd="3" destOrd="0" parTransId="{059F74B9-9F14-465F-B10D-C214A6FC1869}" sibTransId="{583A6413-7313-4817-AA05-9A49321499EB}"/>
    <dgm:cxn modelId="{63BB487A-D1DB-4851-8047-C438A68F1729}" type="presOf" srcId="{6BE63A8B-0450-44B9-8200-C310494B9F73}" destId="{F0392BA2-4F8A-40CE-9F42-F0BC4F047D0A}" srcOrd="0" destOrd="0" presId="urn:microsoft.com/office/officeart/2005/8/layout/cycle5"/>
    <dgm:cxn modelId="{40094C7E-0261-4A51-AEA9-BA5A32208F9B}" srcId="{D896E23A-6C42-43C7-9862-1CE7954B6E65}" destId="{F567D9B6-1DDC-4D76-90D1-CE1364E28C89}" srcOrd="1" destOrd="0" parTransId="{CCAA8A41-D20B-4D67-A1E6-166D9B03A3F1}" sibTransId="{9780910F-1F4A-4BCD-B71F-5902C17D9F08}"/>
    <dgm:cxn modelId="{0C450E83-F95D-4845-847B-C1912B7D514B}" type="presOf" srcId="{1D06CB74-8834-452E-9992-F11DCE005B3A}" destId="{1A5AC8AF-BFA2-4E3B-9AB1-E07CBC521089}" srcOrd="0" destOrd="0" presId="urn:microsoft.com/office/officeart/2005/8/layout/cycle5"/>
    <dgm:cxn modelId="{E6685C99-54ED-48C9-8133-055636BF8338}" type="presOf" srcId="{EC7E4190-FA08-4724-9243-C5A520E297CE}" destId="{6594E446-1F0A-4551-9605-BF755A4A001E}" srcOrd="0" destOrd="0" presId="urn:microsoft.com/office/officeart/2005/8/layout/cycle5"/>
    <dgm:cxn modelId="{B331B49B-5881-4369-B50A-54B4DF695AE7}" srcId="{D896E23A-6C42-43C7-9862-1CE7954B6E65}" destId="{1BAE8C25-47BC-4CEB-84F7-7EC2B435233C}" srcOrd="4" destOrd="0" parTransId="{89CF48D0-AADA-4B1A-80A8-9E098430239C}" sibTransId="{6BE63A8B-0450-44B9-8200-C310494B9F73}"/>
    <dgm:cxn modelId="{A0A3C7AD-74D5-43C9-B0D1-DC28D2C94378}" type="presOf" srcId="{D9C55BA0-F910-4934-AD70-5F7B48C09941}" destId="{22091F3C-424D-4040-8892-3EAF5C3383C2}" srcOrd="0" destOrd="0" presId="urn:microsoft.com/office/officeart/2005/8/layout/cycle5"/>
    <dgm:cxn modelId="{B52DD8C9-E4F2-4D3C-AFCD-5249943BF0B7}" type="presOf" srcId="{D1E5C8E9-6DAD-4E2A-B1B2-1CEFF8211F5C}" destId="{5980C744-5CAC-41FA-AF6D-323584B23DD4}" srcOrd="0" destOrd="0" presId="urn:microsoft.com/office/officeart/2005/8/layout/cycle5"/>
    <dgm:cxn modelId="{C7ADE3CD-A0F1-4FD9-B899-17B3DD4A044A}" type="presOf" srcId="{933D7D31-E45E-401F-BB7D-C689B0E2D90A}" destId="{F25814B6-B3F4-4852-9739-5F11A8E52F86}" srcOrd="0" destOrd="0" presId="urn:microsoft.com/office/officeart/2005/8/layout/cycle5"/>
    <dgm:cxn modelId="{A5A078D3-5D96-4D4E-8493-2BCAC1D78739}" type="presOf" srcId="{D896E23A-6C42-43C7-9862-1CE7954B6E65}" destId="{32AA659D-AF49-49AE-9A19-CCB5C39F4DCA}" srcOrd="0" destOrd="0" presId="urn:microsoft.com/office/officeart/2005/8/layout/cycle5"/>
    <dgm:cxn modelId="{3B8A4BD8-FF74-4650-B3E3-B36E7D1539D7}" type="presOf" srcId="{583A6413-7313-4817-AA05-9A49321499EB}" destId="{4B487A64-19F4-41C1-BBCC-51E68880DCB2}" srcOrd="0" destOrd="0" presId="urn:microsoft.com/office/officeart/2005/8/layout/cycle5"/>
    <dgm:cxn modelId="{E6A3C1EC-B8EE-42EA-80AF-F60568243F88}" type="presOf" srcId="{F567D9B6-1DDC-4D76-90D1-CE1364E28C89}" destId="{8C934229-C552-4154-9E57-ABB12727C6BD}" srcOrd="0" destOrd="0" presId="urn:microsoft.com/office/officeart/2005/8/layout/cycle5"/>
    <dgm:cxn modelId="{FE98C7EC-ACDB-4877-A31D-CE15FECD3B8A}" type="presOf" srcId="{1BAE8C25-47BC-4CEB-84F7-7EC2B435233C}" destId="{690B9D1D-AFE0-439F-B584-08DC29D09BBC}" srcOrd="0" destOrd="0" presId="urn:microsoft.com/office/officeart/2005/8/layout/cycle5"/>
    <dgm:cxn modelId="{4CD524F7-8AB8-4591-A0C9-4AF4BB40BF77}" srcId="{D896E23A-6C42-43C7-9862-1CE7954B6E65}" destId="{1D06CB74-8834-452E-9992-F11DCE005B3A}" srcOrd="0" destOrd="0" parTransId="{32FC5FED-1EAC-43F9-8B90-9ED27377AEDF}" sibTransId="{D9C55BA0-F910-4934-AD70-5F7B48C09941}"/>
    <dgm:cxn modelId="{1A7B6F81-32F1-471C-8116-E014F4A06DCF}" type="presParOf" srcId="{32AA659D-AF49-49AE-9A19-CCB5C39F4DCA}" destId="{1A5AC8AF-BFA2-4E3B-9AB1-E07CBC521089}" srcOrd="0" destOrd="0" presId="urn:microsoft.com/office/officeart/2005/8/layout/cycle5"/>
    <dgm:cxn modelId="{C7779D4A-3DE0-4D62-AD08-A5521436ECE8}" type="presParOf" srcId="{32AA659D-AF49-49AE-9A19-CCB5C39F4DCA}" destId="{90E3FACC-4F60-42FA-8CB2-31EEB2124B24}" srcOrd="1" destOrd="0" presId="urn:microsoft.com/office/officeart/2005/8/layout/cycle5"/>
    <dgm:cxn modelId="{AB88ABB5-884A-4CCB-8451-094CBD94220B}" type="presParOf" srcId="{32AA659D-AF49-49AE-9A19-CCB5C39F4DCA}" destId="{22091F3C-424D-4040-8892-3EAF5C3383C2}" srcOrd="2" destOrd="0" presId="urn:microsoft.com/office/officeart/2005/8/layout/cycle5"/>
    <dgm:cxn modelId="{A5EF95C4-4650-48CA-A525-5A4215DBCE2D}" type="presParOf" srcId="{32AA659D-AF49-49AE-9A19-CCB5C39F4DCA}" destId="{8C934229-C552-4154-9E57-ABB12727C6BD}" srcOrd="3" destOrd="0" presId="urn:microsoft.com/office/officeart/2005/8/layout/cycle5"/>
    <dgm:cxn modelId="{7A5B3857-061E-40BD-8868-5017C8222743}" type="presParOf" srcId="{32AA659D-AF49-49AE-9A19-CCB5C39F4DCA}" destId="{42911467-DFAE-4D7B-BFB1-A3E6F86D4D68}" srcOrd="4" destOrd="0" presId="urn:microsoft.com/office/officeart/2005/8/layout/cycle5"/>
    <dgm:cxn modelId="{540F8917-15EC-42C6-813A-CA175DCA5BB5}" type="presParOf" srcId="{32AA659D-AF49-49AE-9A19-CCB5C39F4DCA}" destId="{1BC4C749-1314-4403-99AF-C00132347AA9}" srcOrd="5" destOrd="0" presId="urn:microsoft.com/office/officeart/2005/8/layout/cycle5"/>
    <dgm:cxn modelId="{55965AEA-A556-412F-9F8C-A0D2BB56B3E7}" type="presParOf" srcId="{32AA659D-AF49-49AE-9A19-CCB5C39F4DCA}" destId="{6594E446-1F0A-4551-9605-BF755A4A001E}" srcOrd="6" destOrd="0" presId="urn:microsoft.com/office/officeart/2005/8/layout/cycle5"/>
    <dgm:cxn modelId="{DCF0A823-60B3-4F97-8DF9-6F8D13078435}" type="presParOf" srcId="{32AA659D-AF49-49AE-9A19-CCB5C39F4DCA}" destId="{69B2FB65-D801-42A5-A156-CE4EA10F096F}" srcOrd="7" destOrd="0" presId="urn:microsoft.com/office/officeart/2005/8/layout/cycle5"/>
    <dgm:cxn modelId="{B3DD94B7-129C-4894-86AE-AC80BFC4E4D6}" type="presParOf" srcId="{32AA659D-AF49-49AE-9A19-CCB5C39F4DCA}" destId="{F25814B6-B3F4-4852-9739-5F11A8E52F86}" srcOrd="8" destOrd="0" presId="urn:microsoft.com/office/officeart/2005/8/layout/cycle5"/>
    <dgm:cxn modelId="{A6F234D8-3658-4F8D-B276-B0DD41C9F3F2}" type="presParOf" srcId="{32AA659D-AF49-49AE-9A19-CCB5C39F4DCA}" destId="{5980C744-5CAC-41FA-AF6D-323584B23DD4}" srcOrd="9" destOrd="0" presId="urn:microsoft.com/office/officeart/2005/8/layout/cycle5"/>
    <dgm:cxn modelId="{94420C66-B3B1-4CB6-A663-D988E9764CFD}" type="presParOf" srcId="{32AA659D-AF49-49AE-9A19-CCB5C39F4DCA}" destId="{38E60427-742C-4366-B1F9-CD19A8B373C6}" srcOrd="10" destOrd="0" presId="urn:microsoft.com/office/officeart/2005/8/layout/cycle5"/>
    <dgm:cxn modelId="{42B16817-FFBE-4C65-9F83-D08E5DAA817C}" type="presParOf" srcId="{32AA659D-AF49-49AE-9A19-CCB5C39F4DCA}" destId="{4B487A64-19F4-41C1-BBCC-51E68880DCB2}" srcOrd="11" destOrd="0" presId="urn:microsoft.com/office/officeart/2005/8/layout/cycle5"/>
    <dgm:cxn modelId="{0E235AFF-5249-4A28-9508-AD0EF783C766}" type="presParOf" srcId="{32AA659D-AF49-49AE-9A19-CCB5C39F4DCA}" destId="{690B9D1D-AFE0-439F-B584-08DC29D09BBC}" srcOrd="12" destOrd="0" presId="urn:microsoft.com/office/officeart/2005/8/layout/cycle5"/>
    <dgm:cxn modelId="{A22453B1-C142-47DD-A135-805A05355C43}" type="presParOf" srcId="{32AA659D-AF49-49AE-9A19-CCB5C39F4DCA}" destId="{2B253A47-7638-4BFE-9A4E-B8F9323EC91B}" srcOrd="13" destOrd="0" presId="urn:microsoft.com/office/officeart/2005/8/layout/cycle5"/>
    <dgm:cxn modelId="{6CFE0B53-1EE3-471F-8CB9-F71C89D22B86}" type="presParOf" srcId="{32AA659D-AF49-49AE-9A19-CCB5C39F4DCA}" destId="{F0392BA2-4F8A-40CE-9F42-F0BC4F047D0A}" srcOrd="14" destOrd="0" presId="urn:microsoft.com/office/officeart/2005/8/layout/cycle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5AC8AF-BFA2-4E3B-9AB1-E07CBC521089}">
      <dsp:nvSpPr>
        <dsp:cNvPr id="0" name=""/>
        <dsp:cNvSpPr/>
      </dsp:nvSpPr>
      <dsp:spPr>
        <a:xfrm>
          <a:off x="1024285" y="142319"/>
          <a:ext cx="852109" cy="5538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b-NO" sz="900" kern="1200"/>
            <a:t>Planlegging</a:t>
          </a:r>
        </a:p>
      </dsp:txBody>
      <dsp:txXfrm>
        <a:off x="1051323" y="169357"/>
        <a:ext cx="798033" cy="499794"/>
      </dsp:txXfrm>
    </dsp:sp>
    <dsp:sp modelId="{22091F3C-424D-4040-8892-3EAF5C3383C2}">
      <dsp:nvSpPr>
        <dsp:cNvPr id="0" name=""/>
        <dsp:cNvSpPr/>
      </dsp:nvSpPr>
      <dsp:spPr>
        <a:xfrm>
          <a:off x="348254" y="408502"/>
          <a:ext cx="2212723" cy="2212723"/>
        </a:xfrm>
        <a:custGeom>
          <a:avLst/>
          <a:gdLst/>
          <a:ahLst/>
          <a:cxnLst/>
          <a:rect l="0" t="0" r="0" b="0"/>
          <a:pathLst>
            <a:path>
              <a:moveTo>
                <a:pt x="1647302" y="141260"/>
              </a:moveTo>
              <a:arcTo wR="1106361" hR="1106361" stAng="17956242" swAng="126700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C934229-C552-4154-9E57-ABB12727C6BD}">
      <dsp:nvSpPr>
        <dsp:cNvPr id="0" name=""/>
        <dsp:cNvSpPr/>
      </dsp:nvSpPr>
      <dsp:spPr>
        <a:xfrm>
          <a:off x="2095552" y="916321"/>
          <a:ext cx="852109" cy="5538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b-NO" sz="900" kern="1200"/>
            <a:t>Prosjektarbeid</a:t>
          </a:r>
        </a:p>
      </dsp:txBody>
      <dsp:txXfrm>
        <a:off x="2122590" y="943359"/>
        <a:ext cx="798033" cy="499794"/>
      </dsp:txXfrm>
    </dsp:sp>
    <dsp:sp modelId="{1BC4C749-1314-4403-99AF-C00132347AA9}">
      <dsp:nvSpPr>
        <dsp:cNvPr id="0" name=""/>
        <dsp:cNvSpPr/>
      </dsp:nvSpPr>
      <dsp:spPr>
        <a:xfrm>
          <a:off x="364290" y="441226"/>
          <a:ext cx="2212723" cy="2212723"/>
        </a:xfrm>
        <a:custGeom>
          <a:avLst/>
          <a:gdLst/>
          <a:ahLst/>
          <a:cxnLst/>
          <a:rect l="0" t="0" r="0" b="0"/>
          <a:pathLst>
            <a:path>
              <a:moveTo>
                <a:pt x="2210889" y="1170035"/>
              </a:moveTo>
              <a:arcTo wR="1106361" hR="1106361" stAng="21797960" swAng="135494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594E446-1F0A-4551-9605-BF755A4A001E}">
      <dsp:nvSpPr>
        <dsp:cNvPr id="0" name=""/>
        <dsp:cNvSpPr/>
      </dsp:nvSpPr>
      <dsp:spPr>
        <a:xfrm>
          <a:off x="1703163" y="2153270"/>
          <a:ext cx="852109" cy="5538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b-NO" sz="900" kern="1200"/>
            <a:t>Observasjon</a:t>
          </a:r>
        </a:p>
      </dsp:txBody>
      <dsp:txXfrm>
        <a:off x="1730201" y="2180308"/>
        <a:ext cx="798033" cy="499794"/>
      </dsp:txXfrm>
    </dsp:sp>
    <dsp:sp modelId="{F25814B6-B3F4-4852-9739-5F11A8E52F86}">
      <dsp:nvSpPr>
        <dsp:cNvPr id="0" name=""/>
        <dsp:cNvSpPr/>
      </dsp:nvSpPr>
      <dsp:spPr>
        <a:xfrm>
          <a:off x="410422" y="421626"/>
          <a:ext cx="2212723" cy="2212723"/>
        </a:xfrm>
        <a:custGeom>
          <a:avLst/>
          <a:gdLst/>
          <a:ahLst/>
          <a:cxnLst/>
          <a:rect l="0" t="0" r="0" b="0"/>
          <a:pathLst>
            <a:path>
              <a:moveTo>
                <a:pt x="1203754" y="2208427"/>
              </a:moveTo>
              <a:arcTo wR="1106361" hR="1106361" stAng="5096984" swAng="84640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980C744-5CAC-41FA-AF6D-323584B23DD4}">
      <dsp:nvSpPr>
        <dsp:cNvPr id="0" name=""/>
        <dsp:cNvSpPr/>
      </dsp:nvSpPr>
      <dsp:spPr>
        <a:xfrm>
          <a:off x="402559" y="2134219"/>
          <a:ext cx="852109" cy="5538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b-NO" sz="900" kern="1200"/>
            <a:t>Refleksjon</a:t>
          </a:r>
        </a:p>
      </dsp:txBody>
      <dsp:txXfrm>
        <a:off x="429597" y="2161257"/>
        <a:ext cx="798033" cy="499794"/>
      </dsp:txXfrm>
    </dsp:sp>
    <dsp:sp modelId="{4B487A64-19F4-41C1-BBCC-51E68880DCB2}">
      <dsp:nvSpPr>
        <dsp:cNvPr id="0" name=""/>
        <dsp:cNvSpPr/>
      </dsp:nvSpPr>
      <dsp:spPr>
        <a:xfrm>
          <a:off x="373767" y="403019"/>
          <a:ext cx="2212723" cy="2212723"/>
        </a:xfrm>
        <a:custGeom>
          <a:avLst/>
          <a:gdLst/>
          <a:ahLst/>
          <a:cxnLst/>
          <a:rect l="0" t="0" r="0" b="0"/>
          <a:pathLst>
            <a:path>
              <a:moveTo>
                <a:pt x="122566" y="1612506"/>
              </a:moveTo>
              <a:arcTo wR="1106361" hR="1106361" stAng="9166499" swAng="1325620"/>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90B9D1D-AFE0-439F-B584-08DC29D09BBC}">
      <dsp:nvSpPr>
        <dsp:cNvPr id="0" name=""/>
        <dsp:cNvSpPr/>
      </dsp:nvSpPr>
      <dsp:spPr>
        <a:xfrm>
          <a:off x="648" y="916321"/>
          <a:ext cx="852109" cy="55387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nb-NO" sz="900" kern="1200"/>
            <a:t>Vurdering</a:t>
          </a:r>
        </a:p>
      </dsp:txBody>
      <dsp:txXfrm>
        <a:off x="27686" y="943359"/>
        <a:ext cx="798033" cy="499794"/>
      </dsp:txXfrm>
    </dsp:sp>
    <dsp:sp modelId="{F0392BA2-4F8A-40CE-9F42-F0BC4F047D0A}">
      <dsp:nvSpPr>
        <dsp:cNvPr id="0" name=""/>
        <dsp:cNvSpPr/>
      </dsp:nvSpPr>
      <dsp:spPr>
        <a:xfrm>
          <a:off x="382853" y="413234"/>
          <a:ext cx="2212723" cy="2212723"/>
        </a:xfrm>
        <a:custGeom>
          <a:avLst/>
          <a:gdLst/>
          <a:ahLst/>
          <a:cxnLst/>
          <a:rect l="0" t="0" r="0" b="0"/>
          <a:pathLst>
            <a:path>
              <a:moveTo>
                <a:pt x="251210" y="404397"/>
              </a:moveTo>
              <a:arcTo wR="1106361" hR="1106361" stAng="13162883" swAng="116589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Stripet">
  <a:themeElements>
    <a:clrScheme name="Stripet">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Stripet">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Stripet">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74833-1C59-4CAA-82B1-BB0406DF6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3F6D3050</Template>
  <TotalTime>780</TotalTime>
  <Pages>1</Pages>
  <Words>3649</Words>
  <Characters>19343</Characters>
  <Application>Microsoft Office Word</Application>
  <DocSecurity>0</DocSecurity>
  <Lines>161</Lines>
  <Paragraphs>45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Marit Stensrud</dc:creator>
  <cp:keywords/>
  <cp:lastModifiedBy>Monika Brügger</cp:lastModifiedBy>
  <cp:revision>26</cp:revision>
  <cp:lastPrinted>2020-06-19T09:32:00Z</cp:lastPrinted>
  <dcterms:created xsi:type="dcterms:W3CDTF">2020-05-18T11:16:00Z</dcterms:created>
  <dcterms:modified xsi:type="dcterms:W3CDTF">2020-06-29T09:19:00Z</dcterms:modified>
</cp:coreProperties>
</file>